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802" w:rsidRDefault="00235802" w:rsidP="002358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EVERARD, senior</w:t>
      </w:r>
      <w:r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235802" w:rsidRDefault="00235802" w:rsidP="002358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Gainsborough, Lincolnshire. Merchant.</w:t>
      </w:r>
    </w:p>
    <w:p w:rsidR="00235802" w:rsidRDefault="00235802" w:rsidP="002358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5802" w:rsidRDefault="00235802" w:rsidP="002358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5802" w:rsidRPr="00BC2C7D" w:rsidRDefault="00235802" w:rsidP="002358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Sir William Lucy(q.v.) brought a plaint of trespass against him, </w:t>
      </w:r>
    </w:p>
    <w:p w:rsidR="00235802" w:rsidRDefault="00235802" w:rsidP="002358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John Norys of Gainsborough(q.v.), William Kyng of Gainsborough(q.v.),</w:t>
      </w:r>
    </w:p>
    <w:p w:rsidR="00235802" w:rsidRDefault="00235802" w:rsidP="002358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Thomas Pycowe of Gainsborough(q.v.), John Everard of Gainsborough(q.v.)</w:t>
      </w:r>
    </w:p>
    <w:p w:rsidR="00235802" w:rsidRDefault="00235802" w:rsidP="002358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William Roche of Walkerith(q.v.).</w:t>
      </w:r>
    </w:p>
    <w:p w:rsidR="00235802" w:rsidRDefault="00235802" w:rsidP="002358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235802" w:rsidRDefault="00235802" w:rsidP="002358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5802" w:rsidRDefault="00235802" w:rsidP="002358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5802" w:rsidRDefault="00235802" w:rsidP="002358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802" w:rsidRDefault="00235802" w:rsidP="00564E3C">
      <w:pPr>
        <w:spacing w:after="0" w:line="240" w:lineRule="auto"/>
      </w:pPr>
      <w:r>
        <w:separator/>
      </w:r>
    </w:p>
  </w:endnote>
  <w:endnote w:type="continuationSeparator" w:id="0">
    <w:p w:rsidR="00235802" w:rsidRDefault="0023580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35802">
      <w:rPr>
        <w:rFonts w:ascii="Times New Roman" w:hAnsi="Times New Roman" w:cs="Times New Roman"/>
        <w:noProof/>
        <w:sz w:val="24"/>
        <w:szCs w:val="24"/>
      </w:rPr>
      <w:t>31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802" w:rsidRDefault="00235802" w:rsidP="00564E3C">
      <w:pPr>
        <w:spacing w:after="0" w:line="240" w:lineRule="auto"/>
      </w:pPr>
      <w:r>
        <w:separator/>
      </w:r>
    </w:p>
  </w:footnote>
  <w:footnote w:type="continuationSeparator" w:id="0">
    <w:p w:rsidR="00235802" w:rsidRDefault="0023580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802"/>
    <w:rsid w:val="00235802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7C7BB7-0003-4F60-A974-5D2934C19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358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2015-10-31T21:46:00Z</dcterms:created>
  <dcterms:modified xsi:type="dcterms:W3CDTF">2015-10-31T21:50:00Z</dcterms:modified>
</cp:coreProperties>
</file>