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BB2ED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EVERARD</w:t>
      </w:r>
      <w:r>
        <w:rPr>
          <w:rFonts w:ascii="Times New Roman" w:hAnsi="Times New Roman" w:cs="Times New Roman"/>
        </w:rPr>
        <w:t xml:space="preserve">     (fl.1484)</w:t>
      </w:r>
    </w:p>
    <w:p w14:paraId="5E6C1738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Shearman.</w:t>
      </w:r>
    </w:p>
    <w:p w14:paraId="73C3B979" w14:textId="77777777" w:rsidR="00B862DD" w:rsidRDefault="00B862DD" w:rsidP="00B862DD">
      <w:pPr>
        <w:rPr>
          <w:rFonts w:ascii="Times New Roman" w:hAnsi="Times New Roman" w:cs="Times New Roman"/>
        </w:rPr>
      </w:pPr>
    </w:p>
    <w:p w14:paraId="36AF5A02" w14:textId="77777777" w:rsidR="00B862DD" w:rsidRDefault="00B862DD" w:rsidP="00B862DD">
      <w:pPr>
        <w:rPr>
          <w:rFonts w:ascii="Times New Roman" w:hAnsi="Times New Roman" w:cs="Times New Roman"/>
        </w:rPr>
      </w:pPr>
    </w:p>
    <w:p w14:paraId="5E315971" w14:textId="77777777" w:rsidR="00C21D3B" w:rsidRDefault="00C21D3B" w:rsidP="00C21D3B">
      <w:pPr>
        <w:pStyle w:val="NoSpacing"/>
        <w:jc w:val="both"/>
      </w:pPr>
      <w:r>
        <w:tab/>
        <w:t>1483</w:t>
      </w:r>
      <w:r>
        <w:tab/>
        <w:t>William Spark of London, draper(q.v.), brought a plaint of debt against him</w:t>
      </w:r>
    </w:p>
    <w:p w14:paraId="26411CB1" w14:textId="77777777" w:rsidR="00C21D3B" w:rsidRDefault="00C21D3B" w:rsidP="00C21D3B">
      <w:pPr>
        <w:pStyle w:val="NoSpacing"/>
        <w:jc w:val="both"/>
      </w:pPr>
      <w:r>
        <w:tab/>
      </w:r>
      <w:r>
        <w:tab/>
        <w:t xml:space="preserve">and 4 others.   </w:t>
      </w:r>
    </w:p>
    <w:p w14:paraId="1EAC9734" w14:textId="56A0310A" w:rsidR="00C21D3B" w:rsidRDefault="00C21D3B" w:rsidP="00C21D3B">
      <w:pPr>
        <w:pStyle w:val="NoSpacing"/>
        <w:jc w:val="both"/>
      </w:pPr>
      <w:r>
        <w:tab/>
      </w:r>
      <w:r>
        <w:tab/>
      </w:r>
      <w:r w:rsidRPr="00461AA0">
        <w:t xml:space="preserve">( </w:t>
      </w:r>
      <w:r w:rsidRPr="008A6714">
        <w:rPr>
          <w:color w:val="2E74B5" w:themeColor="accent1" w:themeShade="BF"/>
          <w:u w:val="single"/>
        </w:rPr>
        <w:t>http://aalt.law.uh.edu/Indices/CP40Indices/CP40no883Pl.htm</w:t>
      </w:r>
      <w:r w:rsidRPr="00461AA0">
        <w:t xml:space="preserve"> )</w:t>
      </w:r>
    </w:p>
    <w:p w14:paraId="001CCCBB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Spark of London, draper(q.v.), brought a plaint of debt against him,</w:t>
      </w:r>
    </w:p>
    <w:p w14:paraId="6BE6D8C7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Frenche of East Dean, Sussex(q.v.), Denis Donyll of Southampton(q.v.)</w:t>
      </w:r>
    </w:p>
    <w:p w14:paraId="12174900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Geoffrey Frenche of East Dean(q.v.).</w:t>
      </w:r>
    </w:p>
    <w:p w14:paraId="22584CDC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894ED1" w14:textId="77777777" w:rsidR="00B862DD" w:rsidRDefault="00B862DD" w:rsidP="00B862DD">
      <w:pPr>
        <w:rPr>
          <w:rFonts w:ascii="Times New Roman" w:hAnsi="Times New Roman" w:cs="Times New Roman"/>
        </w:rPr>
      </w:pPr>
    </w:p>
    <w:p w14:paraId="1EA178ED" w14:textId="77777777" w:rsidR="00B862DD" w:rsidRDefault="00B862DD" w:rsidP="00B862DD">
      <w:pPr>
        <w:rPr>
          <w:rFonts w:ascii="Times New Roman" w:hAnsi="Times New Roman" w:cs="Times New Roman"/>
        </w:rPr>
      </w:pPr>
    </w:p>
    <w:p w14:paraId="33A8DD23" w14:textId="77777777" w:rsidR="00B862DD" w:rsidRDefault="00B862DD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2019</w:t>
      </w:r>
    </w:p>
    <w:p w14:paraId="68AC940C" w14:textId="4BE4A765" w:rsidR="00C21D3B" w:rsidRDefault="00C21D3B" w:rsidP="00B862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2026</w:t>
      </w:r>
    </w:p>
    <w:p w14:paraId="7F57D228" w14:textId="77777777" w:rsidR="00B17EBC" w:rsidRPr="00E71FC3" w:rsidRDefault="00B17EBC" w:rsidP="00E71FC3">
      <w:pPr>
        <w:pStyle w:val="NoSpacing"/>
      </w:pPr>
    </w:p>
    <w:sectPr w:rsidR="006B2F86" w:rsidRPr="00E71FC3" w:rsidSect="00B862DD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57262" w14:textId="77777777" w:rsidR="00B17EBC" w:rsidRDefault="00B17EBC" w:rsidP="00E71FC3">
      <w:r>
        <w:separator/>
      </w:r>
    </w:p>
  </w:endnote>
  <w:endnote w:type="continuationSeparator" w:id="0">
    <w:p w14:paraId="1DF25984" w14:textId="77777777" w:rsidR="00B17EBC" w:rsidRDefault="00B17EB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41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87847" w14:textId="77777777" w:rsidR="00B17EBC" w:rsidRDefault="00B17EBC" w:rsidP="00E71FC3">
      <w:r>
        <w:separator/>
      </w:r>
    </w:p>
  </w:footnote>
  <w:footnote w:type="continuationSeparator" w:id="0">
    <w:p w14:paraId="3F874BA1" w14:textId="77777777" w:rsidR="00B17EBC" w:rsidRDefault="00B17EB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DD"/>
    <w:rsid w:val="001A7C09"/>
    <w:rsid w:val="00577BD5"/>
    <w:rsid w:val="00656CBA"/>
    <w:rsid w:val="006A1F77"/>
    <w:rsid w:val="00733BE7"/>
    <w:rsid w:val="00AB52E8"/>
    <w:rsid w:val="00B16D3F"/>
    <w:rsid w:val="00B17EBC"/>
    <w:rsid w:val="00B862DD"/>
    <w:rsid w:val="00BB41AC"/>
    <w:rsid w:val="00C21D3B"/>
    <w:rsid w:val="00E01D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7423"/>
  <w15:chartTrackingRefBased/>
  <w15:docId w15:val="{1A17A484-0A36-4288-98D8-3E6F2627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2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86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89</Words>
  <Characters>507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2019-01-22T20:13:00Z</dcterms:created>
  <dcterms:modified xsi:type="dcterms:W3CDTF">2026-04-11T13:45:00Z</dcterms:modified>
</cp:coreProperties>
</file>