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8DB8B" w14:textId="77777777" w:rsidR="00801BFF" w:rsidRDefault="00801BFF" w:rsidP="00801B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150B4AD3" w14:textId="77777777" w:rsidR="00801BFF" w:rsidRDefault="00801BFF" w:rsidP="00801B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Little </w:t>
      </w:r>
      <w:proofErr w:type="spellStart"/>
      <w:r>
        <w:rPr>
          <w:rFonts w:ascii="Times New Roman" w:hAnsi="Times New Roman" w:cs="Times New Roman"/>
          <w:sz w:val="24"/>
          <w:szCs w:val="24"/>
        </w:rPr>
        <w:t>Cressingham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6D4246B5" w14:textId="77777777" w:rsidR="00801BFF" w:rsidRDefault="00801BFF" w:rsidP="00801B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9F8797" w14:textId="77777777" w:rsidR="00801BFF" w:rsidRDefault="00801BFF" w:rsidP="00801B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216CD1" w14:textId="77777777" w:rsidR="00801BFF" w:rsidRDefault="00801BFF" w:rsidP="00801B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Walford of Thaxted, Essex, cutler(q.v.).</w:t>
      </w:r>
    </w:p>
    <w:p w14:paraId="66587A45" w14:textId="77777777" w:rsidR="00801BFF" w:rsidRDefault="00801BFF" w:rsidP="00801B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B579BEE" w14:textId="77777777" w:rsidR="00801BFF" w:rsidRDefault="00801BFF" w:rsidP="00801B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05E4C3" w14:textId="77777777" w:rsidR="00801BFF" w:rsidRDefault="00801BFF" w:rsidP="00801B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25C483" w14:textId="77777777" w:rsidR="00801BFF" w:rsidRDefault="00801BFF" w:rsidP="00801B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2022</w:t>
      </w:r>
    </w:p>
    <w:p w14:paraId="42A64A2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1C8A7" w14:textId="77777777" w:rsidR="00801BFF" w:rsidRDefault="00801BFF" w:rsidP="009139A6">
      <w:r>
        <w:separator/>
      </w:r>
    </w:p>
  </w:endnote>
  <w:endnote w:type="continuationSeparator" w:id="0">
    <w:p w14:paraId="72710AEE" w14:textId="77777777" w:rsidR="00801BFF" w:rsidRDefault="00801B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29E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639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AC1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878B1" w14:textId="77777777" w:rsidR="00801BFF" w:rsidRDefault="00801BFF" w:rsidP="009139A6">
      <w:r>
        <w:separator/>
      </w:r>
    </w:p>
  </w:footnote>
  <w:footnote w:type="continuationSeparator" w:id="0">
    <w:p w14:paraId="22F1A6C0" w14:textId="77777777" w:rsidR="00801BFF" w:rsidRDefault="00801B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411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512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30A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FF"/>
    <w:rsid w:val="000666E0"/>
    <w:rsid w:val="002510B7"/>
    <w:rsid w:val="005C130B"/>
    <w:rsid w:val="00801BF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3DD70"/>
  <w15:chartTrackingRefBased/>
  <w15:docId w15:val="{B101E40E-AE04-424E-A2DB-54D27C21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01B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2022-06-26T15:52:00Z</dcterms:created>
  <dcterms:modified xsi:type="dcterms:W3CDTF">2022-06-26T15:52:00Z</dcterms:modified>
</cp:coreProperties>
</file>