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EVERARD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Gainsborough, Lincolnshire.</w:t>
      </w:r>
      <w:bookmarkStart w:id="0" w:name="_GoBack"/>
      <w:bookmarkEnd w:id="0"/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Dec.1432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</w:t>
      </w: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John Mowbray,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24-96)</w:t>
      </w: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7BC8" w:rsidRDefault="00A37BC8" w:rsidP="00A37B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May 2016</w:t>
      </w:r>
    </w:p>
    <w:p w:rsidR="006B2F86" w:rsidRPr="00A37BC8" w:rsidRDefault="00A37B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37B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BC8" w:rsidRDefault="00A37BC8" w:rsidP="00E71FC3">
      <w:pPr>
        <w:spacing w:after="0" w:line="240" w:lineRule="auto"/>
      </w:pPr>
      <w:r>
        <w:separator/>
      </w:r>
    </w:p>
  </w:endnote>
  <w:endnote w:type="continuationSeparator" w:id="0">
    <w:p w:rsidR="00A37BC8" w:rsidRDefault="00A37B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BC8" w:rsidRDefault="00A37BC8" w:rsidP="00E71FC3">
      <w:pPr>
        <w:spacing w:after="0" w:line="240" w:lineRule="auto"/>
      </w:pPr>
      <w:r>
        <w:separator/>
      </w:r>
    </w:p>
  </w:footnote>
  <w:footnote w:type="continuationSeparator" w:id="0">
    <w:p w:rsidR="00A37BC8" w:rsidRDefault="00A37B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C8"/>
    <w:rsid w:val="00A37BC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5F73A"/>
  <w15:chartTrackingRefBased/>
  <w15:docId w15:val="{05C9380A-2587-45FA-AF74-F1CDB41E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8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2016-05-01T21:38:00Z</dcterms:created>
  <dcterms:modified xsi:type="dcterms:W3CDTF">2016-05-01T21:44:00Z</dcterms:modified>
</cp:coreProperties>
</file>