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4B808" w14:textId="77777777" w:rsidR="008F19A1" w:rsidRDefault="008F19A1" w:rsidP="008F19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EVERARD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42650DA8" w14:textId="77777777" w:rsidR="008F19A1" w:rsidRDefault="008F19A1" w:rsidP="008F19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Corley, Shropshire.</w:t>
      </w:r>
    </w:p>
    <w:p w14:paraId="39C9BE86" w14:textId="77777777" w:rsidR="008F19A1" w:rsidRDefault="008F19A1" w:rsidP="008F19A1">
      <w:pPr>
        <w:rPr>
          <w:rFonts w:ascii="Times New Roman" w:hAnsi="Times New Roman" w:cs="Times New Roman"/>
          <w:sz w:val="24"/>
          <w:szCs w:val="24"/>
        </w:rPr>
      </w:pPr>
    </w:p>
    <w:p w14:paraId="0B9EE204" w14:textId="77777777" w:rsidR="008F19A1" w:rsidRDefault="008F19A1" w:rsidP="008F19A1">
      <w:pPr>
        <w:rPr>
          <w:rFonts w:ascii="Times New Roman" w:hAnsi="Times New Roman" w:cs="Times New Roman"/>
          <w:sz w:val="24"/>
          <w:szCs w:val="24"/>
        </w:rPr>
      </w:pPr>
    </w:p>
    <w:p w14:paraId="695163EE" w14:textId="77777777" w:rsidR="008F19A1" w:rsidRDefault="008F19A1" w:rsidP="008F19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72738F4E" w14:textId="77777777" w:rsidR="008F19A1" w:rsidRDefault="008F19A1" w:rsidP="008F19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564D881D" w14:textId="77777777" w:rsidR="008F19A1" w:rsidRDefault="008F19A1" w:rsidP="008F19A1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 possessions and from others both great and small in Shropshire, excepting Shrewsbury,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from ecclesiastical persons, taxes of the fifteenth and the tenth granted to the King at the last Parliament.</w:t>
      </w:r>
    </w:p>
    <w:p w14:paraId="776BA636" w14:textId="77777777" w:rsidR="008F19A1" w:rsidRDefault="008F19A1" w:rsidP="008F19A1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p.93)</w:t>
      </w:r>
    </w:p>
    <w:p w14:paraId="77D4521C" w14:textId="77777777" w:rsidR="008F19A1" w:rsidRDefault="008F19A1" w:rsidP="008F19A1">
      <w:pPr>
        <w:rPr>
          <w:rFonts w:ascii="Times New Roman" w:hAnsi="Times New Roman" w:cs="Times New Roman"/>
          <w:sz w:val="24"/>
          <w:szCs w:val="24"/>
        </w:rPr>
      </w:pPr>
    </w:p>
    <w:p w14:paraId="275EFCFA" w14:textId="77777777" w:rsidR="008F19A1" w:rsidRDefault="008F19A1" w:rsidP="008F19A1">
      <w:pPr>
        <w:rPr>
          <w:rFonts w:ascii="Times New Roman" w:hAnsi="Times New Roman" w:cs="Times New Roman"/>
          <w:sz w:val="24"/>
          <w:szCs w:val="24"/>
        </w:rPr>
      </w:pPr>
    </w:p>
    <w:p w14:paraId="22EB5255" w14:textId="021BBF97" w:rsidR="00BA00AB" w:rsidRPr="00EB3209" w:rsidRDefault="008F19A1" w:rsidP="008F19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November 2021</w:t>
      </w: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490FB" w14:textId="77777777" w:rsidR="008F19A1" w:rsidRDefault="008F19A1" w:rsidP="009139A6">
      <w:r>
        <w:separator/>
      </w:r>
    </w:p>
  </w:endnote>
  <w:endnote w:type="continuationSeparator" w:id="0">
    <w:p w14:paraId="03E8D20F" w14:textId="77777777" w:rsidR="008F19A1" w:rsidRDefault="008F19A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3CDF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C891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C9D8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24D3D" w14:textId="77777777" w:rsidR="008F19A1" w:rsidRDefault="008F19A1" w:rsidP="009139A6">
      <w:r>
        <w:separator/>
      </w:r>
    </w:p>
  </w:footnote>
  <w:footnote w:type="continuationSeparator" w:id="0">
    <w:p w14:paraId="299EC9C6" w14:textId="77777777" w:rsidR="008F19A1" w:rsidRDefault="008F19A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374B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538B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2786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9A1"/>
    <w:rsid w:val="000666E0"/>
    <w:rsid w:val="002510B7"/>
    <w:rsid w:val="005C130B"/>
    <w:rsid w:val="00826F5C"/>
    <w:rsid w:val="008F19A1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32537"/>
  <w15:chartTrackingRefBased/>
  <w15:docId w15:val="{09B067A7-1C01-47D1-865A-21AD15D31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9A1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2022-07-24T19:39:00Z</dcterms:created>
  <dcterms:modified xsi:type="dcterms:W3CDTF">2022-07-24T19:40:00Z</dcterms:modified>
</cp:coreProperties>
</file>