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EDFEF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B71B4C8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34313825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43B4F6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2332F" w14:textId="77777777" w:rsidR="009063EA" w:rsidRDefault="009063EA" w:rsidP="009063EA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4F2688A" w14:textId="77777777" w:rsidR="009063EA" w:rsidRDefault="009063EA" w:rsidP="009063E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2A16781" w14:textId="77777777" w:rsidR="009063EA" w:rsidRDefault="009063EA" w:rsidP="009063E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50C6C98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EEDEA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EA1D06" w14:textId="77777777" w:rsidR="009063EA" w:rsidRDefault="009063EA" w:rsidP="009063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0D7D8A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4F63C" w14:textId="77777777" w:rsidR="009063EA" w:rsidRDefault="009063EA" w:rsidP="009139A6">
      <w:r>
        <w:separator/>
      </w:r>
    </w:p>
  </w:endnote>
  <w:endnote w:type="continuationSeparator" w:id="0">
    <w:p w14:paraId="62428932" w14:textId="77777777" w:rsidR="009063EA" w:rsidRDefault="009063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588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8F2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61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6A5A5" w14:textId="77777777" w:rsidR="009063EA" w:rsidRDefault="009063EA" w:rsidP="009139A6">
      <w:r>
        <w:separator/>
      </w:r>
    </w:p>
  </w:footnote>
  <w:footnote w:type="continuationSeparator" w:id="0">
    <w:p w14:paraId="683179D1" w14:textId="77777777" w:rsidR="009063EA" w:rsidRDefault="009063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B11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7F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6A1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EA"/>
    <w:rsid w:val="000666E0"/>
    <w:rsid w:val="002510B7"/>
    <w:rsid w:val="005C130B"/>
    <w:rsid w:val="00826F5C"/>
    <w:rsid w:val="009063E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50659"/>
  <w15:chartTrackingRefBased/>
  <w15:docId w15:val="{01680722-58EE-455C-ABCA-983B51A4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2022-03-23T20:56:00Z</dcterms:created>
  <dcterms:modified xsi:type="dcterms:W3CDTF">2022-03-23T20:56:00Z</dcterms:modified>
</cp:coreProperties>
</file>