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81FD" w14:textId="186E34C4" w:rsidR="00BA00AB" w:rsidRDefault="00493F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6EAF40E" w14:textId="0EA1A76A" w:rsidR="00493FDB" w:rsidRDefault="00493F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03751" w14:textId="1F7705E7" w:rsidR="00493FDB" w:rsidRDefault="00493F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A42D7" w14:textId="4CA685CC" w:rsidR="00493FDB" w:rsidRDefault="00493F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14:paraId="2B67CF15" w14:textId="67FA097E" w:rsidR="00493FDB" w:rsidRDefault="00493F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William Hopton(q.v.).</w:t>
      </w:r>
    </w:p>
    <w:p w14:paraId="7A0338D7" w14:textId="77777777" w:rsidR="00493FDB" w:rsidRDefault="00493FDB" w:rsidP="00493FD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</w:t>
      </w:r>
    </w:p>
    <w:p w14:paraId="68A87D6C" w14:textId="77777777" w:rsidR="00493FDB" w:rsidRDefault="00493FDB" w:rsidP="00493FD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p.6)</w:t>
      </w:r>
    </w:p>
    <w:p w14:paraId="22E0990A" w14:textId="77777777" w:rsidR="00493FDB" w:rsidRDefault="00493FDB" w:rsidP="00493FD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D5BD154" w14:textId="77777777" w:rsidR="00493FDB" w:rsidRDefault="00493FDB" w:rsidP="00493FD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7A3BEF" w14:textId="77777777" w:rsidR="00493FDB" w:rsidRPr="001B1923" w:rsidRDefault="00493FDB" w:rsidP="00493FD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June 2021</w:t>
      </w:r>
    </w:p>
    <w:p w14:paraId="7E4B191C" w14:textId="7A5A3768" w:rsidR="00493FDB" w:rsidRPr="00493FDB" w:rsidRDefault="00493F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93FDB" w:rsidRPr="00493FDB" w:rsidSect="00493F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A6483" w14:textId="77777777" w:rsidR="00493FDB" w:rsidRDefault="00493FDB" w:rsidP="009139A6">
      <w:r>
        <w:separator/>
      </w:r>
    </w:p>
  </w:endnote>
  <w:endnote w:type="continuationSeparator" w:id="0">
    <w:p w14:paraId="2D7B8603" w14:textId="77777777" w:rsidR="00493FDB" w:rsidRDefault="00493F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CC7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752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82B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786FA" w14:textId="77777777" w:rsidR="00493FDB" w:rsidRDefault="00493FDB" w:rsidP="009139A6">
      <w:r>
        <w:separator/>
      </w:r>
    </w:p>
  </w:footnote>
  <w:footnote w:type="continuationSeparator" w:id="0">
    <w:p w14:paraId="5191393C" w14:textId="77777777" w:rsidR="00493FDB" w:rsidRDefault="00493F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0E6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6E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F7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DB"/>
    <w:rsid w:val="000666E0"/>
    <w:rsid w:val="002510B7"/>
    <w:rsid w:val="00493FD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2E95A"/>
  <w15:chartTrackingRefBased/>
  <w15:docId w15:val="{B86EB44F-AB29-48FA-B263-CF55FD9A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2021-06-20T20:48:00Z</dcterms:created>
  <dcterms:modified xsi:type="dcterms:W3CDTF">2021-06-20T20:51:00Z</dcterms:modified>
</cp:coreProperties>
</file>