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F3F" w:rsidRDefault="00456F3F" w:rsidP="00456F3F">
      <w:pPr>
        <w:pStyle w:val="NoSpacing"/>
      </w:pPr>
      <w:r>
        <w:rPr>
          <w:u w:val="single"/>
        </w:rPr>
        <w:t>Isabel EVERARD</w:t>
      </w:r>
      <w:r>
        <w:t xml:space="preserve">     (fl.1508-9)</w:t>
      </w:r>
    </w:p>
    <w:p w:rsidR="00456F3F" w:rsidRDefault="00456F3F" w:rsidP="00456F3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St.Nicholas</w:t>
      </w:r>
      <w:proofErr w:type="spellEnd"/>
      <w:r>
        <w:t xml:space="preserve"> at Wade, Kent.</w:t>
      </w:r>
    </w:p>
    <w:p w:rsidR="00456F3F" w:rsidRDefault="00456F3F" w:rsidP="00456F3F">
      <w:pPr>
        <w:pStyle w:val="NoSpacing"/>
      </w:pPr>
    </w:p>
    <w:p w:rsidR="00456F3F" w:rsidRDefault="00456F3F" w:rsidP="00456F3F">
      <w:pPr>
        <w:pStyle w:val="NoSpacing"/>
      </w:pPr>
    </w:p>
    <w:p w:rsidR="00456F3F" w:rsidRDefault="00456F3F" w:rsidP="00456F3F">
      <w:pPr>
        <w:pStyle w:val="NoSpacing"/>
      </w:pPr>
      <w:r>
        <w:t xml:space="preserve">         1508-9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p.168)</w:t>
      </w:r>
    </w:p>
    <w:p w:rsidR="00456F3F" w:rsidRDefault="00456F3F" w:rsidP="00456F3F">
      <w:pPr>
        <w:pStyle w:val="NoSpacing"/>
      </w:pPr>
    </w:p>
    <w:p w:rsidR="00456F3F" w:rsidRDefault="00456F3F" w:rsidP="00456F3F">
      <w:pPr>
        <w:pStyle w:val="NoSpacing"/>
      </w:pPr>
    </w:p>
    <w:p w:rsidR="00E47068" w:rsidRPr="00C009D8" w:rsidRDefault="00456F3F" w:rsidP="00456F3F">
      <w:pPr>
        <w:pStyle w:val="NoSpacing"/>
      </w:pPr>
      <w:r>
        <w:t>15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F3F" w:rsidRDefault="00456F3F" w:rsidP="00920DE3">
      <w:pPr>
        <w:spacing w:after="0" w:line="240" w:lineRule="auto"/>
      </w:pPr>
      <w:r>
        <w:separator/>
      </w:r>
    </w:p>
  </w:endnote>
  <w:endnote w:type="continuationSeparator" w:id="0">
    <w:p w:rsidR="00456F3F" w:rsidRDefault="00456F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F3F" w:rsidRDefault="00456F3F" w:rsidP="00920DE3">
      <w:pPr>
        <w:spacing w:after="0" w:line="240" w:lineRule="auto"/>
      </w:pPr>
      <w:r>
        <w:separator/>
      </w:r>
    </w:p>
  </w:footnote>
  <w:footnote w:type="continuationSeparator" w:id="0">
    <w:p w:rsidR="00456F3F" w:rsidRDefault="00456F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3F"/>
    <w:rsid w:val="00120749"/>
    <w:rsid w:val="00456F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2013-11-22T20:58:00Z</dcterms:created>
  <dcterms:modified xsi:type="dcterms:W3CDTF">2013-11-22T20:59:00Z</dcterms:modified>
</cp:coreProperties>
</file>