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4ECA8" w14:textId="77777777" w:rsidR="008C6377" w:rsidRDefault="008C6377" w:rsidP="008C6377">
      <w:pPr>
        <w:pStyle w:val="NoSpacing"/>
      </w:pPr>
      <w:r>
        <w:rPr>
          <w:u w:val="single"/>
        </w:rPr>
        <w:t>Henry EVERARD</w:t>
      </w:r>
      <w:r>
        <w:t xml:space="preserve">      (fl.1483)</w:t>
      </w:r>
    </w:p>
    <w:p w14:paraId="1D77A31A" w14:textId="77777777" w:rsidR="008C6377" w:rsidRDefault="008C6377" w:rsidP="008C6377">
      <w:pPr>
        <w:pStyle w:val="NoSpacing"/>
      </w:pPr>
      <w:r>
        <w:t>of Linstead, Suffolk. Yeoman.</w:t>
      </w:r>
    </w:p>
    <w:p w14:paraId="11B8ED85" w14:textId="77777777" w:rsidR="008C6377" w:rsidRDefault="008C6377" w:rsidP="008C6377">
      <w:pPr>
        <w:pStyle w:val="NoSpacing"/>
      </w:pPr>
    </w:p>
    <w:p w14:paraId="7E7CCF52" w14:textId="77777777" w:rsidR="008C6377" w:rsidRDefault="008C6377" w:rsidP="008C6377">
      <w:pPr>
        <w:pStyle w:val="NoSpacing"/>
      </w:pPr>
    </w:p>
    <w:p w14:paraId="152A6BFC" w14:textId="77777777" w:rsidR="008C6377" w:rsidRDefault="008C6377" w:rsidP="008C6377">
      <w:pPr>
        <w:pStyle w:val="NoSpacing"/>
      </w:pPr>
      <w:r>
        <w:tab/>
        <w:t>1483</w:t>
      </w:r>
      <w:r>
        <w:tab/>
        <w:t>Richard Radley(q.v.) made a plaint of debt against him, John Gyle</w:t>
      </w:r>
    </w:p>
    <w:p w14:paraId="177D6B4E" w14:textId="77777777" w:rsidR="008C6377" w:rsidRDefault="008C6377" w:rsidP="008C6377">
      <w:pPr>
        <w:pStyle w:val="NoSpacing"/>
      </w:pPr>
      <w:r>
        <w:tab/>
      </w:r>
      <w:r>
        <w:tab/>
        <w:t xml:space="preserve">of Winston(q.v.), William Durant of </w:t>
      </w:r>
      <w:proofErr w:type="spellStart"/>
      <w:r>
        <w:t>Covehithe</w:t>
      </w:r>
      <w:proofErr w:type="spellEnd"/>
      <w:r>
        <w:t xml:space="preserve">(q.v.) and John </w:t>
      </w:r>
      <w:proofErr w:type="spellStart"/>
      <w:r>
        <w:t>Moys</w:t>
      </w:r>
      <w:proofErr w:type="spellEnd"/>
      <w:r>
        <w:t xml:space="preserve"> of</w:t>
      </w:r>
    </w:p>
    <w:p w14:paraId="418A5120" w14:textId="77777777" w:rsidR="008C6377" w:rsidRDefault="008C6377" w:rsidP="008C6377">
      <w:pPr>
        <w:pStyle w:val="NoSpacing"/>
      </w:pPr>
      <w:r>
        <w:tab/>
      </w:r>
      <w:r>
        <w:tab/>
        <w:t>Mendham(q.v.).</w:t>
      </w:r>
    </w:p>
    <w:p w14:paraId="7256FE88" w14:textId="77777777" w:rsidR="008C6377" w:rsidRDefault="008C6377" w:rsidP="008C6377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>)</w:t>
      </w:r>
    </w:p>
    <w:p w14:paraId="7E8F8FCD" w14:textId="77777777" w:rsidR="002D57CE" w:rsidRDefault="002D57CE" w:rsidP="008C6377">
      <w:pPr>
        <w:pStyle w:val="NoSpacing"/>
      </w:pPr>
    </w:p>
    <w:p w14:paraId="0E6F934E" w14:textId="77777777" w:rsidR="008C6377" w:rsidRDefault="008C6377" w:rsidP="008C6377">
      <w:pPr>
        <w:pStyle w:val="NoSpacing"/>
      </w:pPr>
    </w:p>
    <w:p w14:paraId="6972E064" w14:textId="77777777" w:rsidR="008C6377" w:rsidRDefault="008C6377" w:rsidP="008C6377">
      <w:pPr>
        <w:pStyle w:val="NoSpacing"/>
      </w:pPr>
    </w:p>
    <w:p w14:paraId="771739FC" w14:textId="77777777" w:rsidR="00E47068" w:rsidRPr="00C009D8" w:rsidRDefault="008C6377" w:rsidP="008C6377">
      <w:pPr>
        <w:pStyle w:val="NoSpacing"/>
      </w:pPr>
      <w:r>
        <w:t>14 August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461B2" w14:textId="77777777" w:rsidR="008C6377" w:rsidRDefault="008C6377" w:rsidP="00920DE3">
      <w:pPr>
        <w:spacing w:after="0" w:line="240" w:lineRule="auto"/>
      </w:pPr>
      <w:r>
        <w:separator/>
      </w:r>
    </w:p>
  </w:endnote>
  <w:endnote w:type="continuationSeparator" w:id="0">
    <w:p w14:paraId="48E1A550" w14:textId="77777777" w:rsidR="008C6377" w:rsidRDefault="008C63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36493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CC3BD" w14:textId="77777777" w:rsidR="00C009D8" w:rsidRPr="00C009D8" w:rsidRDefault="00C009D8">
    <w:pPr>
      <w:pStyle w:val="Footer"/>
    </w:pPr>
    <w:r>
      <w:t>Copyright I.S.Rogers 9 August 2013</w:t>
    </w:r>
  </w:p>
  <w:p w14:paraId="7BDDDD22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BC10D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7EC23" w14:textId="77777777" w:rsidR="008C6377" w:rsidRDefault="008C6377" w:rsidP="00920DE3">
      <w:pPr>
        <w:spacing w:after="0" w:line="240" w:lineRule="auto"/>
      </w:pPr>
      <w:r>
        <w:separator/>
      </w:r>
    </w:p>
  </w:footnote>
  <w:footnote w:type="continuationSeparator" w:id="0">
    <w:p w14:paraId="54442683" w14:textId="77777777" w:rsidR="008C6377" w:rsidRDefault="008C63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5D475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EF29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70482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6377"/>
    <w:rsid w:val="00120749"/>
    <w:rsid w:val="002D57CE"/>
    <w:rsid w:val="00624CAE"/>
    <w:rsid w:val="008C637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92FF3"/>
  <w15:docId w15:val="{78F9ACAC-DD31-4984-B11F-6450D6ACD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C637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2015-06-27T21:57:00Z</dcterms:created>
  <dcterms:modified xsi:type="dcterms:W3CDTF">2024-04-17T16:25:00Z</dcterms:modified>
</cp:coreProperties>
</file>