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E95BE" w14:textId="77777777" w:rsidR="002C5D74" w:rsidRDefault="002C5D74" w:rsidP="002C5D74">
      <w:pPr>
        <w:pStyle w:val="NoSpacing"/>
      </w:pPr>
      <w:r>
        <w:rPr>
          <w:u w:val="single"/>
        </w:rPr>
        <w:t>Henry EVERARD</w:t>
      </w:r>
      <w:r>
        <w:t xml:space="preserve">      (fl.1483)</w:t>
      </w:r>
    </w:p>
    <w:p w14:paraId="47B37A15" w14:textId="77777777" w:rsidR="002C5D74" w:rsidRDefault="002C5D74" w:rsidP="002C5D74">
      <w:pPr>
        <w:pStyle w:val="NoSpacing"/>
      </w:pPr>
    </w:p>
    <w:p w14:paraId="4B5F4C39" w14:textId="77777777" w:rsidR="002C5D74" w:rsidRDefault="002C5D74" w:rsidP="002C5D74">
      <w:pPr>
        <w:pStyle w:val="NoSpacing"/>
      </w:pPr>
    </w:p>
    <w:p w14:paraId="21FC0352" w14:textId="77777777" w:rsidR="002C5D74" w:rsidRDefault="002C5D74" w:rsidP="002C5D74">
      <w:pPr>
        <w:pStyle w:val="NoSpacing"/>
      </w:pPr>
      <w:r>
        <w:tab/>
        <w:t>1483</w:t>
      </w:r>
      <w:r>
        <w:tab/>
        <w:t>He and Thomas Dade(q.v.), executors of John Dade, made a plaint of debt</w:t>
      </w:r>
    </w:p>
    <w:p w14:paraId="5C1827BF" w14:textId="594DD352" w:rsidR="002C5D74" w:rsidRDefault="002C5D74" w:rsidP="002C5D74">
      <w:pPr>
        <w:pStyle w:val="NoSpacing"/>
      </w:pPr>
      <w:r>
        <w:tab/>
      </w:r>
      <w:r>
        <w:tab/>
        <w:t>against John Hill of Claydon</w:t>
      </w:r>
      <w:r w:rsidR="0053387A">
        <w:t>, Suffolk</w:t>
      </w:r>
      <w:bookmarkStart w:id="0" w:name="_GoBack"/>
      <w:bookmarkEnd w:id="0"/>
      <w:r>
        <w:t>(q.v.).</w:t>
      </w:r>
    </w:p>
    <w:p w14:paraId="25B9A4C1" w14:textId="1F4B874B" w:rsidR="002C5D74" w:rsidRDefault="002C5D74" w:rsidP="002C5D74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>)</w:t>
      </w:r>
    </w:p>
    <w:p w14:paraId="2F92011E" w14:textId="77777777" w:rsidR="0053387A" w:rsidRDefault="0053387A" w:rsidP="002C5D74">
      <w:pPr>
        <w:pStyle w:val="NoSpacing"/>
      </w:pPr>
    </w:p>
    <w:p w14:paraId="5DF235D6" w14:textId="77777777" w:rsidR="002C5D74" w:rsidRDefault="002C5D74" w:rsidP="002C5D74">
      <w:pPr>
        <w:pStyle w:val="NoSpacing"/>
      </w:pPr>
    </w:p>
    <w:p w14:paraId="300835A6" w14:textId="77777777" w:rsidR="002C5D74" w:rsidRDefault="002C5D74" w:rsidP="002C5D74">
      <w:pPr>
        <w:pStyle w:val="NoSpacing"/>
      </w:pPr>
    </w:p>
    <w:p w14:paraId="45FEF227" w14:textId="77777777" w:rsidR="002C5D74" w:rsidRDefault="002C5D74" w:rsidP="002C5D74">
      <w:pPr>
        <w:pStyle w:val="NoSpacing"/>
      </w:pPr>
      <w:r>
        <w:t>10 August 2013</w:t>
      </w:r>
    </w:p>
    <w:p w14:paraId="609C9BA1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68C52" w14:textId="77777777" w:rsidR="002C5D74" w:rsidRDefault="002C5D74" w:rsidP="00920DE3">
      <w:pPr>
        <w:spacing w:after="0" w:line="240" w:lineRule="auto"/>
      </w:pPr>
      <w:r>
        <w:separator/>
      </w:r>
    </w:p>
  </w:endnote>
  <w:endnote w:type="continuationSeparator" w:id="0">
    <w:p w14:paraId="769F36F4" w14:textId="77777777" w:rsidR="002C5D74" w:rsidRDefault="002C5D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54B3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BBF79" w14:textId="77777777" w:rsidR="00C009D8" w:rsidRPr="00C009D8" w:rsidRDefault="00C009D8">
    <w:pPr>
      <w:pStyle w:val="Footer"/>
    </w:pPr>
    <w:r>
      <w:t>Copyright I.S.Rogers 9 August 2013</w:t>
    </w:r>
  </w:p>
  <w:p w14:paraId="096D640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DAB1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B6B0B" w14:textId="77777777" w:rsidR="002C5D74" w:rsidRDefault="002C5D74" w:rsidP="00920DE3">
      <w:pPr>
        <w:spacing w:after="0" w:line="240" w:lineRule="auto"/>
      </w:pPr>
      <w:r>
        <w:separator/>
      </w:r>
    </w:p>
  </w:footnote>
  <w:footnote w:type="continuationSeparator" w:id="0">
    <w:p w14:paraId="304646A0" w14:textId="77777777" w:rsidR="002C5D74" w:rsidRDefault="002C5D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2B36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62D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58B6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D74"/>
    <w:rsid w:val="00120749"/>
    <w:rsid w:val="002C5D74"/>
    <w:rsid w:val="005338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4D0F0"/>
  <w15:docId w15:val="{D43E51F9-BBB9-4F72-90FC-F06F3520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C5D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2014-06-15T20:32:00Z</dcterms:created>
  <dcterms:modified xsi:type="dcterms:W3CDTF">2020-03-20T08:20:00Z</dcterms:modified>
</cp:coreProperties>
</file>