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E7A8C" w14:textId="77777777" w:rsidR="00AC5680" w:rsidRDefault="00AC5680" w:rsidP="00AC5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2850104C" w14:textId="77777777" w:rsidR="00AC5680" w:rsidRDefault="00AC5680" w:rsidP="00AC5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8DF95F" w14:textId="77777777" w:rsidR="00AC5680" w:rsidRDefault="00AC5680" w:rsidP="00AC5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4691C" w14:textId="77777777" w:rsidR="00AC5680" w:rsidRDefault="00AC5680" w:rsidP="00AC568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Jan.1455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Fynche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Warfield, Berkshire(q.v.), and John Martyn, the elder, of Wokingham(q.v.) granted properties in Dunstan, Sonning, Wokingham and Woodley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Admond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Alice(q.v.), his</w:t>
      </w:r>
    </w:p>
    <w:p w14:paraId="2D612878" w14:textId="77777777" w:rsidR="00AC5680" w:rsidRDefault="00AC5680" w:rsidP="00AC568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wife. At Wokingham.   (T.N.A. ref. D/EE/T1/1/18)</w:t>
      </w:r>
    </w:p>
    <w:p w14:paraId="035A6082" w14:textId="77777777" w:rsidR="00AC5680" w:rsidRDefault="00AC5680" w:rsidP="00AC568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3D3517B2" w14:textId="77777777" w:rsidR="00AC5680" w:rsidRDefault="00AC5680" w:rsidP="00AC568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38DAD18B" w14:textId="77777777" w:rsidR="00AC5680" w:rsidRDefault="00AC5680" w:rsidP="00AC568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5F1AC01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327A9" w14:textId="77777777" w:rsidR="00AC5680" w:rsidRDefault="00AC5680" w:rsidP="009139A6">
      <w:r>
        <w:separator/>
      </w:r>
    </w:p>
  </w:endnote>
  <w:endnote w:type="continuationSeparator" w:id="0">
    <w:p w14:paraId="7FF423A8" w14:textId="77777777" w:rsidR="00AC5680" w:rsidRDefault="00AC56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38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1F3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6A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7DD97" w14:textId="77777777" w:rsidR="00AC5680" w:rsidRDefault="00AC5680" w:rsidP="009139A6">
      <w:r>
        <w:separator/>
      </w:r>
    </w:p>
  </w:footnote>
  <w:footnote w:type="continuationSeparator" w:id="0">
    <w:p w14:paraId="039FC225" w14:textId="77777777" w:rsidR="00AC5680" w:rsidRDefault="00AC56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E88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424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D59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80"/>
    <w:rsid w:val="000666E0"/>
    <w:rsid w:val="002510B7"/>
    <w:rsid w:val="005C130B"/>
    <w:rsid w:val="00826F5C"/>
    <w:rsid w:val="009139A6"/>
    <w:rsid w:val="009448BB"/>
    <w:rsid w:val="00A3176C"/>
    <w:rsid w:val="00AC568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26D9F"/>
  <w15:chartTrackingRefBased/>
  <w15:docId w15:val="{5B51FE66-7063-4218-87BA-A5EC58B0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2022-01-25T16:51:00Z</dcterms:created>
  <dcterms:modified xsi:type="dcterms:W3CDTF">2022-01-25T16:51:00Z</dcterms:modified>
</cp:coreProperties>
</file>