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F6D52" w14:textId="77777777" w:rsidR="00225BF7" w:rsidRDefault="00225BF7" w:rsidP="00225B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Edward EVERARD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951C758" w14:textId="77777777" w:rsidR="00225BF7" w:rsidRDefault="00225BF7" w:rsidP="00225B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Salisbury, Wiltshire. Dyer.</w:t>
      </w:r>
    </w:p>
    <w:p w14:paraId="11594BAB" w14:textId="77777777" w:rsidR="00225BF7" w:rsidRDefault="00225BF7" w:rsidP="00225BF7">
      <w:pPr>
        <w:rPr>
          <w:rFonts w:ascii="Times New Roman" w:hAnsi="Times New Roman" w:cs="Times New Roman"/>
        </w:rPr>
      </w:pPr>
    </w:p>
    <w:p w14:paraId="29B8AAA7" w14:textId="77777777" w:rsidR="00225BF7" w:rsidRDefault="00225BF7" w:rsidP="00225BF7">
      <w:pPr>
        <w:rPr>
          <w:rFonts w:ascii="Times New Roman" w:hAnsi="Times New Roman" w:cs="Times New Roman"/>
        </w:rPr>
      </w:pPr>
    </w:p>
    <w:p w14:paraId="2C777FBE" w14:textId="77777777" w:rsidR="00225BF7" w:rsidRDefault="00225BF7" w:rsidP="00225B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Spark of London, draper(q.v.), brought a plaint of debt against him,</w:t>
      </w:r>
    </w:p>
    <w:p w14:paraId="7F6C62E7" w14:textId="77777777" w:rsidR="00225BF7" w:rsidRDefault="00225BF7" w:rsidP="00225B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Wymer</w:t>
      </w:r>
      <w:proofErr w:type="spellEnd"/>
      <w:r>
        <w:rPr>
          <w:rFonts w:ascii="Times New Roman" w:hAnsi="Times New Roman" w:cs="Times New Roman"/>
        </w:rPr>
        <w:t xml:space="preserve"> of Bridgewater, Somerset(q.v.) and Robert Dale of York(q.v.).</w:t>
      </w:r>
    </w:p>
    <w:p w14:paraId="7C1B31AC" w14:textId="77777777" w:rsidR="00225BF7" w:rsidRDefault="00225BF7" w:rsidP="00225B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53AE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A4D9A22" w14:textId="77777777" w:rsidR="00225BF7" w:rsidRDefault="00225BF7" w:rsidP="00225BF7">
      <w:pPr>
        <w:rPr>
          <w:rFonts w:ascii="Times New Roman" w:hAnsi="Times New Roman" w:cs="Times New Roman"/>
        </w:rPr>
      </w:pPr>
    </w:p>
    <w:p w14:paraId="4E1ECD90" w14:textId="77777777" w:rsidR="00225BF7" w:rsidRDefault="00225BF7" w:rsidP="00225BF7">
      <w:pPr>
        <w:rPr>
          <w:rFonts w:ascii="Times New Roman" w:hAnsi="Times New Roman" w:cs="Times New Roman"/>
        </w:rPr>
      </w:pPr>
    </w:p>
    <w:p w14:paraId="0EC0E488" w14:textId="77777777" w:rsidR="00225BF7" w:rsidRDefault="00225BF7" w:rsidP="00225B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2019</w:t>
      </w:r>
    </w:p>
    <w:p w14:paraId="5764C68B" w14:textId="77777777" w:rsidR="006B2F86" w:rsidRPr="00E71FC3" w:rsidRDefault="00225BF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C1280" w14:textId="77777777" w:rsidR="00225BF7" w:rsidRDefault="00225BF7" w:rsidP="00E71FC3">
      <w:r>
        <w:separator/>
      </w:r>
    </w:p>
  </w:endnote>
  <w:endnote w:type="continuationSeparator" w:id="0">
    <w:p w14:paraId="3E6BD394" w14:textId="77777777" w:rsidR="00225BF7" w:rsidRDefault="00225BF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6E6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1B8E2" w14:textId="77777777" w:rsidR="00225BF7" w:rsidRDefault="00225BF7" w:rsidP="00E71FC3">
      <w:r>
        <w:separator/>
      </w:r>
    </w:p>
  </w:footnote>
  <w:footnote w:type="continuationSeparator" w:id="0">
    <w:p w14:paraId="019962BE" w14:textId="77777777" w:rsidR="00225BF7" w:rsidRDefault="00225BF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BF7"/>
    <w:rsid w:val="001A7C09"/>
    <w:rsid w:val="00225BF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F3512"/>
  <w15:chartTrackingRefBased/>
  <w15:docId w15:val="{1809C207-C458-4894-AE15-E430359A3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5BF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25B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2019-01-23T19:47:00Z</dcterms:created>
  <dcterms:modified xsi:type="dcterms:W3CDTF">2019-01-23T19:47:00Z</dcterms:modified>
</cp:coreProperties>
</file>