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85026" w14:textId="77777777" w:rsidR="001E5882" w:rsidRDefault="001E5882" w:rsidP="001E58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Edward EVERARD</w:t>
      </w:r>
      <w:r>
        <w:rPr>
          <w:rFonts w:ascii="Times New Roman" w:hAnsi="Times New Roman" w:cs="Times New Roman"/>
        </w:rPr>
        <w:t xml:space="preserve">        (fl.1484)</w:t>
      </w:r>
    </w:p>
    <w:p w14:paraId="7C87B544" w14:textId="77777777" w:rsidR="001E5882" w:rsidRDefault="001E5882" w:rsidP="001E58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Fordingbridge, Hampshire.  Dyer.</w:t>
      </w:r>
    </w:p>
    <w:p w14:paraId="7D41EE61" w14:textId="77777777" w:rsidR="001E5882" w:rsidRDefault="001E5882" w:rsidP="001E5882">
      <w:pPr>
        <w:rPr>
          <w:rFonts w:ascii="Times New Roman" w:hAnsi="Times New Roman" w:cs="Times New Roman"/>
        </w:rPr>
      </w:pPr>
    </w:p>
    <w:p w14:paraId="65630908" w14:textId="1D72C9DA" w:rsidR="001E5882" w:rsidRDefault="001E5882" w:rsidP="001E5882">
      <w:pPr>
        <w:rPr>
          <w:rFonts w:ascii="Times New Roman" w:hAnsi="Times New Roman" w:cs="Times New Roman"/>
        </w:rPr>
      </w:pPr>
    </w:p>
    <w:p w14:paraId="0FE60EF1" w14:textId="77777777" w:rsidR="00C645FA" w:rsidRDefault="00C645FA" w:rsidP="00C645FA">
      <w:pPr>
        <w:pStyle w:val="NoSpacing"/>
      </w:pPr>
      <w:r>
        <w:t>14 Jun.</w:t>
      </w:r>
      <w:r>
        <w:tab/>
        <w:t>1478</w:t>
      </w:r>
      <w:r>
        <w:tab/>
        <w:t>He was pardoned for not appearing to answer John Heynes of London,</w:t>
      </w:r>
    </w:p>
    <w:p w14:paraId="07D7E289" w14:textId="77777777" w:rsidR="00C645FA" w:rsidRDefault="00C645FA" w:rsidP="00C645FA">
      <w:pPr>
        <w:pStyle w:val="NoSpacing"/>
      </w:pPr>
      <w:r>
        <w:tab/>
      </w:r>
      <w:r>
        <w:tab/>
        <w:t xml:space="preserve">draper(q.v.), and William Shukburgh of London, draper(q.v.), touching a </w:t>
      </w:r>
    </w:p>
    <w:p w14:paraId="57B683AB" w14:textId="643950A6" w:rsidR="00C645FA" w:rsidRDefault="00C645FA" w:rsidP="00C645FA">
      <w:pPr>
        <w:pStyle w:val="NoSpacing"/>
      </w:pPr>
      <w:r>
        <w:tab/>
      </w:r>
      <w:r>
        <w:tab/>
        <w:t>debt of 50s.   (C.P.R. 1476-85 p.82)</w:t>
      </w:r>
    </w:p>
    <w:p w14:paraId="235E533F" w14:textId="77777777" w:rsidR="001E5882" w:rsidRDefault="001E5882" w:rsidP="001E58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Robert Fenne(q.v.) brought a plaint of debt against him and seven others.</w:t>
      </w:r>
    </w:p>
    <w:p w14:paraId="74AC5B78" w14:textId="77777777" w:rsidR="001E5882" w:rsidRDefault="001E5882" w:rsidP="001E58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1F19F3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33E04A8" w14:textId="77777777" w:rsidR="00DF156E" w:rsidRDefault="00DF156E" w:rsidP="00DF15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Peter Franciscus(q.v.) brought a plaint of debt against him and Thomas </w:t>
      </w:r>
    </w:p>
    <w:p w14:paraId="4D455076" w14:textId="77777777" w:rsidR="00DF156E" w:rsidRDefault="00DF156E" w:rsidP="00DF15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Notche of Fordingbridge(q.v.).</w:t>
      </w:r>
    </w:p>
    <w:p w14:paraId="772C97E1" w14:textId="77777777" w:rsidR="00DF156E" w:rsidRDefault="00DF156E" w:rsidP="00DF15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7" w:history="1">
        <w:r w:rsidRPr="000B090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04CB8ADA" w14:textId="77777777" w:rsidR="001E5882" w:rsidRDefault="001E5882" w:rsidP="001E5882">
      <w:pPr>
        <w:rPr>
          <w:rFonts w:ascii="Times New Roman" w:hAnsi="Times New Roman" w:cs="Times New Roman"/>
        </w:rPr>
      </w:pPr>
    </w:p>
    <w:p w14:paraId="36440CC7" w14:textId="7846642F" w:rsidR="001E5882" w:rsidRDefault="001E5882" w:rsidP="001E5882">
      <w:pPr>
        <w:rPr>
          <w:rFonts w:ascii="Times New Roman" w:hAnsi="Times New Roman" w:cs="Times New Roman"/>
        </w:rPr>
      </w:pPr>
    </w:p>
    <w:p w14:paraId="6BAAF64C" w14:textId="3F7E5250" w:rsidR="00DF156E" w:rsidRDefault="00DF156E" w:rsidP="001E58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9 January 2018</w:t>
      </w:r>
    </w:p>
    <w:p w14:paraId="6C28AEFC" w14:textId="0FA6E784" w:rsidR="00C645FA" w:rsidRDefault="00C645FA" w:rsidP="001E58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January 2022</w:t>
      </w:r>
    </w:p>
    <w:p w14:paraId="18B7B0CE" w14:textId="77777777" w:rsidR="006B2F86" w:rsidRPr="00E71FC3" w:rsidRDefault="00C645FA" w:rsidP="00E71FC3">
      <w:pPr>
        <w:pStyle w:val="NoSpacing"/>
      </w:pPr>
    </w:p>
    <w:sectPr w:rsidR="006B2F86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81CECF" w14:textId="77777777" w:rsidR="001E5882" w:rsidRDefault="001E5882" w:rsidP="00E71FC3">
      <w:r>
        <w:separator/>
      </w:r>
    </w:p>
  </w:endnote>
  <w:endnote w:type="continuationSeparator" w:id="0">
    <w:p w14:paraId="3EEECDCC" w14:textId="77777777" w:rsidR="001E5882" w:rsidRDefault="001E588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1778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069797" w14:textId="77777777" w:rsidR="001E5882" w:rsidRDefault="001E5882" w:rsidP="00E71FC3">
      <w:r>
        <w:separator/>
      </w:r>
    </w:p>
  </w:footnote>
  <w:footnote w:type="continuationSeparator" w:id="0">
    <w:p w14:paraId="72F366A2" w14:textId="77777777" w:rsidR="001E5882" w:rsidRDefault="001E588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882"/>
    <w:rsid w:val="001A7C09"/>
    <w:rsid w:val="001E5882"/>
    <w:rsid w:val="00577BD5"/>
    <w:rsid w:val="00656CBA"/>
    <w:rsid w:val="006A1F77"/>
    <w:rsid w:val="00733BE7"/>
    <w:rsid w:val="00AB52E8"/>
    <w:rsid w:val="00B16D3F"/>
    <w:rsid w:val="00BB41AC"/>
    <w:rsid w:val="00C645FA"/>
    <w:rsid w:val="00DF156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B2458"/>
  <w15:chartTrackingRefBased/>
  <w15:docId w15:val="{1D6D0EF2-FFA0-457F-B11B-5A2678D5E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588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E58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2017-10-18T21:19:00Z</dcterms:created>
  <dcterms:modified xsi:type="dcterms:W3CDTF">2022-01-13T07:51:00Z</dcterms:modified>
</cp:coreProperties>
</file>