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B7CCDA3" w14:textId="77777777" w:rsidR="00D501E0" w:rsidRDefault="00D501E0" w:rsidP="00D501E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Edward EVERARD</w:t>
      </w:r>
      <w:r>
        <w:rPr>
          <w:rFonts w:ascii="Times New Roman" w:hAnsi="Times New Roman" w:cs="Times New Roman"/>
        </w:rPr>
        <w:t xml:space="preserve">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7DE9D927" w14:textId="77777777" w:rsidR="00D501E0" w:rsidRDefault="00D501E0" w:rsidP="00D501E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</w:t>
      </w:r>
      <w:proofErr w:type="spellStart"/>
      <w:r>
        <w:rPr>
          <w:rFonts w:ascii="Times New Roman" w:hAnsi="Times New Roman" w:cs="Times New Roman"/>
        </w:rPr>
        <w:t>Fordingbridge</w:t>
      </w:r>
      <w:proofErr w:type="spellEnd"/>
      <w:r>
        <w:rPr>
          <w:rFonts w:ascii="Times New Roman" w:hAnsi="Times New Roman" w:cs="Times New Roman"/>
        </w:rPr>
        <w:t>, Hampshire. Dyer.</w:t>
      </w:r>
    </w:p>
    <w:p w14:paraId="0F3C9F96" w14:textId="77777777" w:rsidR="00D501E0" w:rsidRDefault="00D501E0" w:rsidP="00D501E0">
      <w:pPr>
        <w:rPr>
          <w:rFonts w:ascii="Times New Roman" w:hAnsi="Times New Roman" w:cs="Times New Roman"/>
        </w:rPr>
      </w:pPr>
    </w:p>
    <w:p w14:paraId="23C2FF0E" w14:textId="77777777" w:rsidR="00D501E0" w:rsidRDefault="00D501E0" w:rsidP="00D501E0">
      <w:pPr>
        <w:rPr>
          <w:rFonts w:ascii="Times New Roman" w:hAnsi="Times New Roman" w:cs="Times New Roman"/>
        </w:rPr>
      </w:pPr>
    </w:p>
    <w:p w14:paraId="0ABF9375" w14:textId="77777777" w:rsidR="00D501E0" w:rsidRDefault="00D501E0" w:rsidP="00D501E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Philip More(q.v.) brought a plaint of debt against him, William Unknown</w:t>
      </w:r>
    </w:p>
    <w:p w14:paraId="72889B09" w14:textId="77777777" w:rsidR="00D501E0" w:rsidRDefault="00D501E0" w:rsidP="00D501E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of Southampton(q.v.), Richard </w:t>
      </w:r>
      <w:proofErr w:type="spellStart"/>
      <w:r>
        <w:rPr>
          <w:rFonts w:ascii="Times New Roman" w:hAnsi="Times New Roman" w:cs="Times New Roman"/>
        </w:rPr>
        <w:t>Collys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Shedfield</w:t>
      </w:r>
      <w:proofErr w:type="spellEnd"/>
      <w:r>
        <w:rPr>
          <w:rFonts w:ascii="Times New Roman" w:hAnsi="Times New Roman" w:cs="Times New Roman"/>
        </w:rPr>
        <w:t xml:space="preserve">(q.v.), George </w:t>
      </w:r>
      <w:proofErr w:type="spellStart"/>
      <w:r>
        <w:rPr>
          <w:rFonts w:ascii="Times New Roman" w:hAnsi="Times New Roman" w:cs="Times New Roman"/>
        </w:rPr>
        <w:t>Archart</w:t>
      </w:r>
      <w:proofErr w:type="spellEnd"/>
      <w:r>
        <w:rPr>
          <w:rFonts w:ascii="Times New Roman" w:hAnsi="Times New Roman" w:cs="Times New Roman"/>
        </w:rPr>
        <w:t xml:space="preserve"> of</w:t>
      </w:r>
    </w:p>
    <w:p w14:paraId="7DB0968F" w14:textId="77777777" w:rsidR="00D501E0" w:rsidRDefault="00D501E0" w:rsidP="00D501E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Southampton(q.v.) and John </w:t>
      </w:r>
      <w:proofErr w:type="spellStart"/>
      <w:r>
        <w:rPr>
          <w:rFonts w:ascii="Times New Roman" w:hAnsi="Times New Roman" w:cs="Times New Roman"/>
        </w:rPr>
        <w:t>Whytewey</w:t>
      </w:r>
      <w:proofErr w:type="spellEnd"/>
      <w:r>
        <w:rPr>
          <w:rFonts w:ascii="Times New Roman" w:hAnsi="Times New Roman" w:cs="Times New Roman"/>
        </w:rPr>
        <w:t xml:space="preserve"> of Newbury, Berkshire(q.v.).</w:t>
      </w:r>
    </w:p>
    <w:p w14:paraId="7A8CFA89" w14:textId="77777777" w:rsidR="00D501E0" w:rsidRDefault="00D501E0" w:rsidP="00D501E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(http://aalt.law.uh.edu/Indices/CP40Indices/CP40no888Pl.htm)</w:t>
      </w:r>
    </w:p>
    <w:p w14:paraId="0D744D16" w14:textId="77777777" w:rsidR="00D501E0" w:rsidRDefault="00D501E0" w:rsidP="00D501E0">
      <w:pPr>
        <w:rPr>
          <w:rFonts w:ascii="Times New Roman" w:hAnsi="Times New Roman" w:cs="Times New Roman"/>
        </w:rPr>
      </w:pPr>
    </w:p>
    <w:p w14:paraId="41BE0D73" w14:textId="77777777" w:rsidR="00D501E0" w:rsidRDefault="00D501E0" w:rsidP="00D501E0">
      <w:pPr>
        <w:rPr>
          <w:rFonts w:ascii="Times New Roman" w:hAnsi="Times New Roman" w:cs="Times New Roman"/>
        </w:rPr>
      </w:pPr>
    </w:p>
    <w:p w14:paraId="3316C10E" w14:textId="77777777" w:rsidR="00D501E0" w:rsidRDefault="00D501E0" w:rsidP="00D501E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 June 2018</w:t>
      </w:r>
    </w:p>
    <w:p w14:paraId="0DE32FBE" w14:textId="77777777" w:rsidR="006B2F86" w:rsidRPr="00E71FC3" w:rsidRDefault="00D501E0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A967A77" w14:textId="77777777" w:rsidR="00D501E0" w:rsidRDefault="00D501E0" w:rsidP="00E71FC3">
      <w:r>
        <w:separator/>
      </w:r>
    </w:p>
  </w:endnote>
  <w:endnote w:type="continuationSeparator" w:id="0">
    <w:p w14:paraId="5432A102" w14:textId="77777777" w:rsidR="00D501E0" w:rsidRDefault="00D501E0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F8C5370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FAB3456" w14:textId="77777777" w:rsidR="00D501E0" w:rsidRDefault="00D501E0" w:rsidP="00E71FC3">
      <w:r>
        <w:separator/>
      </w:r>
    </w:p>
  </w:footnote>
  <w:footnote w:type="continuationSeparator" w:id="0">
    <w:p w14:paraId="1621BEF7" w14:textId="77777777" w:rsidR="00D501E0" w:rsidRDefault="00D501E0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01E0"/>
    <w:rsid w:val="001A7C09"/>
    <w:rsid w:val="00577BD5"/>
    <w:rsid w:val="00656CBA"/>
    <w:rsid w:val="006A1F77"/>
    <w:rsid w:val="00733BE7"/>
    <w:rsid w:val="00AB52E8"/>
    <w:rsid w:val="00B16D3F"/>
    <w:rsid w:val="00BB41AC"/>
    <w:rsid w:val="00D501E0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4D03BC"/>
  <w15:chartTrackingRefBased/>
  <w15:docId w15:val="{45341BAE-5B84-48E8-AD75-EEBE5F4C42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501E0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54</Words>
  <Characters>311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2018-07-13T20:20:00Z</dcterms:created>
  <dcterms:modified xsi:type="dcterms:W3CDTF">2018-07-13T20:20:00Z</dcterms:modified>
</cp:coreProperties>
</file>