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8DD2CD" w14:textId="77777777" w:rsidR="006A5173" w:rsidRDefault="006A5173" w:rsidP="006A5173">
      <w:pPr>
        <w:pStyle w:val="NoSpacing"/>
      </w:pPr>
      <w:r>
        <w:rPr>
          <w:u w:val="single"/>
        </w:rPr>
        <w:t>Aleyn EVERARD</w:t>
      </w:r>
      <w:r>
        <w:t xml:space="preserve">    </w:t>
      </w:r>
      <w:proofErr w:type="gramStart"/>
      <w:r>
        <w:t xml:space="preserve">   (</w:t>
      </w:r>
      <w:proofErr w:type="gramEnd"/>
      <w:r>
        <w:t>fl.1400)</w:t>
      </w:r>
    </w:p>
    <w:p w14:paraId="53DCE47A" w14:textId="77777777" w:rsidR="006A5173" w:rsidRDefault="006A5173" w:rsidP="006A5173">
      <w:pPr>
        <w:pStyle w:val="NoSpacing"/>
      </w:pPr>
      <w:r>
        <w:t>of London. Mercer.</w:t>
      </w:r>
    </w:p>
    <w:p w14:paraId="5C360CA3" w14:textId="77777777" w:rsidR="006A5173" w:rsidRDefault="006A5173" w:rsidP="006A5173">
      <w:pPr>
        <w:pStyle w:val="NoSpacing"/>
      </w:pPr>
    </w:p>
    <w:p w14:paraId="208FADC5" w14:textId="77777777" w:rsidR="006A5173" w:rsidRDefault="006A5173" w:rsidP="006A5173">
      <w:pPr>
        <w:pStyle w:val="NoSpacing"/>
      </w:pPr>
    </w:p>
    <w:p w14:paraId="430A2F44" w14:textId="77777777" w:rsidR="006A5173" w:rsidRDefault="006A5173" w:rsidP="006A5173">
      <w:pPr>
        <w:pStyle w:val="NoSpacing"/>
      </w:pPr>
      <w:r>
        <w:tab/>
        <w:t>1400</w:t>
      </w:r>
      <w:r>
        <w:tab/>
        <w:t>He took on an apprentice, William Rody(q.v.).</w:t>
      </w:r>
    </w:p>
    <w:p w14:paraId="78C40F3A" w14:textId="77777777" w:rsidR="006A5173" w:rsidRDefault="006A5173" w:rsidP="006A5173">
      <w:pPr>
        <w:pStyle w:val="NoSpacing"/>
      </w:pPr>
      <w:r>
        <w:tab/>
      </w:r>
      <w:r>
        <w:tab/>
        <w:t>(</w:t>
      </w:r>
      <w:hyperlink r:id="rId6" w:history="1">
        <w:r w:rsidRPr="00B64689">
          <w:rPr>
            <w:rStyle w:val="Hyperlink"/>
          </w:rPr>
          <w:t>www.londonroll.org</w:t>
        </w:r>
      </w:hyperlink>
      <w:r>
        <w:t xml:space="preserve"> )</w:t>
      </w:r>
    </w:p>
    <w:p w14:paraId="148927DF" w14:textId="77777777" w:rsidR="006A5173" w:rsidRDefault="006A5173" w:rsidP="006A5173">
      <w:pPr>
        <w:pStyle w:val="NoSpacing"/>
      </w:pPr>
    </w:p>
    <w:p w14:paraId="6CCB5CF7" w14:textId="77777777" w:rsidR="006A5173" w:rsidRDefault="006A5173" w:rsidP="006A5173">
      <w:pPr>
        <w:pStyle w:val="NoSpacing"/>
      </w:pPr>
    </w:p>
    <w:p w14:paraId="50BA7075" w14:textId="77777777" w:rsidR="006A5173" w:rsidRDefault="006A5173" w:rsidP="006A5173">
      <w:pPr>
        <w:pStyle w:val="NoSpacing"/>
      </w:pPr>
      <w:r>
        <w:t>26 January 2025</w:t>
      </w:r>
    </w:p>
    <w:p w14:paraId="54E9311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C9D7AD" w14:textId="77777777" w:rsidR="006A5173" w:rsidRDefault="006A5173" w:rsidP="009139A6">
      <w:r>
        <w:separator/>
      </w:r>
    </w:p>
  </w:endnote>
  <w:endnote w:type="continuationSeparator" w:id="0">
    <w:p w14:paraId="052AA6F1" w14:textId="77777777" w:rsidR="006A5173" w:rsidRDefault="006A517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4A65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C5EC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2885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C817E1" w14:textId="77777777" w:rsidR="006A5173" w:rsidRDefault="006A5173" w:rsidP="009139A6">
      <w:r>
        <w:separator/>
      </w:r>
    </w:p>
  </w:footnote>
  <w:footnote w:type="continuationSeparator" w:id="0">
    <w:p w14:paraId="5D639308" w14:textId="77777777" w:rsidR="006A5173" w:rsidRDefault="006A517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8298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CA3D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91E4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173"/>
    <w:rsid w:val="000666E0"/>
    <w:rsid w:val="00163462"/>
    <w:rsid w:val="002510B7"/>
    <w:rsid w:val="00270799"/>
    <w:rsid w:val="005C130B"/>
    <w:rsid w:val="006A5173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F635A"/>
  <w15:chartTrackingRefBased/>
  <w15:docId w15:val="{872E85B5-E8A3-4B08-ABFB-E3B44DC6D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A517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ndonroll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27</Words>
  <Characters>160</Characters>
  <Application>Microsoft Office Word</Application>
  <DocSecurity>0</DocSecurity>
  <Lines>1</Lines>
  <Paragraphs>1</Paragraphs>
  <ScaleCrop>false</ScaleCrop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2025-03-09T20:48:00Z</dcterms:created>
  <dcterms:modified xsi:type="dcterms:W3CDTF">2025-03-09T20:48:00Z</dcterms:modified>
</cp:coreProperties>
</file>