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037FD" w14:textId="77777777" w:rsidR="00817C90" w:rsidRDefault="00817C90" w:rsidP="00817C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Aleyn EVERAND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B50DB5E" w14:textId="77777777" w:rsidR="00817C90" w:rsidRDefault="00817C90" w:rsidP="00817C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67FCAC18" w14:textId="77777777" w:rsidR="00817C90" w:rsidRDefault="00817C90" w:rsidP="00817C90">
      <w:pPr>
        <w:pStyle w:val="NoSpacing"/>
        <w:rPr>
          <w:rFonts w:cs="Times New Roman"/>
          <w:szCs w:val="24"/>
        </w:rPr>
      </w:pPr>
    </w:p>
    <w:p w14:paraId="6362F3CD" w14:textId="77777777" w:rsidR="00817C90" w:rsidRDefault="00817C90" w:rsidP="00817C90">
      <w:pPr>
        <w:pStyle w:val="NoSpacing"/>
        <w:rPr>
          <w:rFonts w:cs="Times New Roman"/>
          <w:szCs w:val="24"/>
        </w:rPr>
      </w:pPr>
    </w:p>
    <w:p w14:paraId="662FEC91" w14:textId="77777777" w:rsidR="00817C90" w:rsidRDefault="00817C90" w:rsidP="00817C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took on William Rody(q.v.) as his apprentice.</w:t>
      </w:r>
    </w:p>
    <w:p w14:paraId="5793627F" w14:textId="77777777" w:rsidR="00817C90" w:rsidRDefault="00817C90" w:rsidP="00817C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3B69BB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4C368A96" w14:textId="77777777" w:rsidR="00817C90" w:rsidRDefault="00817C90" w:rsidP="00817C90">
      <w:pPr>
        <w:pStyle w:val="NoSpacing"/>
        <w:rPr>
          <w:rFonts w:cs="Times New Roman"/>
          <w:szCs w:val="24"/>
        </w:rPr>
      </w:pPr>
    </w:p>
    <w:p w14:paraId="636F7E46" w14:textId="77777777" w:rsidR="00817C90" w:rsidRDefault="00817C90" w:rsidP="00817C90">
      <w:pPr>
        <w:pStyle w:val="NoSpacing"/>
        <w:rPr>
          <w:rFonts w:cs="Times New Roman"/>
          <w:szCs w:val="24"/>
        </w:rPr>
      </w:pPr>
    </w:p>
    <w:p w14:paraId="474C1ED8" w14:textId="77777777" w:rsidR="00817C90" w:rsidRDefault="00817C90" w:rsidP="00817C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302559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842F1" w14:textId="77777777" w:rsidR="00817C90" w:rsidRDefault="00817C90" w:rsidP="009139A6">
      <w:r>
        <w:separator/>
      </w:r>
    </w:p>
  </w:endnote>
  <w:endnote w:type="continuationSeparator" w:id="0">
    <w:p w14:paraId="5FEB92DE" w14:textId="77777777" w:rsidR="00817C90" w:rsidRDefault="00817C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071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75C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804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64434" w14:textId="77777777" w:rsidR="00817C90" w:rsidRDefault="00817C90" w:rsidP="009139A6">
      <w:r>
        <w:separator/>
      </w:r>
    </w:p>
  </w:footnote>
  <w:footnote w:type="continuationSeparator" w:id="0">
    <w:p w14:paraId="064AA91A" w14:textId="77777777" w:rsidR="00817C90" w:rsidRDefault="00817C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8B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3F7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849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90"/>
    <w:rsid w:val="000666E0"/>
    <w:rsid w:val="002510B7"/>
    <w:rsid w:val="00270799"/>
    <w:rsid w:val="005C130B"/>
    <w:rsid w:val="00817C9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53D94"/>
  <w15:chartTrackingRefBased/>
  <w15:docId w15:val="{CB8635DB-0ECB-4589-B8D1-2D4C077F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7C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2024-05-07T13:10:00Z</dcterms:created>
  <dcterms:modified xsi:type="dcterms:W3CDTF">2024-05-07T13:11:00Z</dcterms:modified>
</cp:coreProperties>
</file>