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FFFA4" w14:textId="77777777" w:rsidR="00D54D5E" w:rsidRDefault="00D54D5E" w:rsidP="00D54D5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Richard EVERAD</w:t>
      </w:r>
      <w:r>
        <w:rPr>
          <w:rStyle w:val="s1"/>
        </w:rPr>
        <w:t xml:space="preserve">       (fl.1505)</w:t>
      </w:r>
    </w:p>
    <w:p w14:paraId="76BEFF55" w14:textId="77777777" w:rsidR="00D54D5E" w:rsidRDefault="00D54D5E" w:rsidP="00D54D5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Corton</w:t>
      </w:r>
      <w:proofErr w:type="spellEnd"/>
      <w:r>
        <w:rPr>
          <w:rStyle w:val="s1"/>
        </w:rPr>
        <w:t>, Suffolk.</w:t>
      </w:r>
    </w:p>
    <w:p w14:paraId="18564808" w14:textId="77777777" w:rsidR="00D54D5E" w:rsidRDefault="00D54D5E" w:rsidP="00D54D5E">
      <w:pPr>
        <w:pStyle w:val="NoSpacing"/>
        <w:tabs>
          <w:tab w:val="left" w:pos="720"/>
        </w:tabs>
        <w:rPr>
          <w:rStyle w:val="s1"/>
        </w:rPr>
      </w:pPr>
    </w:p>
    <w:p w14:paraId="411620F7" w14:textId="77777777" w:rsidR="00D54D5E" w:rsidRDefault="00D54D5E" w:rsidP="00D54D5E">
      <w:pPr>
        <w:pStyle w:val="NoSpacing"/>
        <w:tabs>
          <w:tab w:val="left" w:pos="720"/>
        </w:tabs>
        <w:rPr>
          <w:rStyle w:val="s1"/>
        </w:rPr>
      </w:pPr>
    </w:p>
    <w:p w14:paraId="08FB7734" w14:textId="77777777" w:rsidR="00D54D5E" w:rsidRDefault="00D54D5E" w:rsidP="00D54D5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3218C6B4" w14:textId="77777777" w:rsidR="00D54D5E" w:rsidRDefault="00D54D5E" w:rsidP="00D54D5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89)</w:t>
      </w:r>
    </w:p>
    <w:p w14:paraId="7B8BC5CC" w14:textId="77777777" w:rsidR="00D54D5E" w:rsidRDefault="00D54D5E" w:rsidP="00D54D5E">
      <w:pPr>
        <w:pStyle w:val="NoSpacing"/>
        <w:tabs>
          <w:tab w:val="left" w:pos="720"/>
        </w:tabs>
        <w:rPr>
          <w:rStyle w:val="s1"/>
        </w:rPr>
      </w:pPr>
    </w:p>
    <w:p w14:paraId="3C301E38" w14:textId="77777777" w:rsidR="00D54D5E" w:rsidRDefault="00D54D5E" w:rsidP="00D54D5E">
      <w:pPr>
        <w:pStyle w:val="NoSpacing"/>
        <w:tabs>
          <w:tab w:val="left" w:pos="720"/>
        </w:tabs>
        <w:rPr>
          <w:rStyle w:val="s1"/>
        </w:rPr>
      </w:pPr>
    </w:p>
    <w:p w14:paraId="1D040E9B" w14:textId="77777777" w:rsidR="00D54D5E" w:rsidRDefault="00D54D5E" w:rsidP="00D54D5E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15 January 2020</w:t>
      </w:r>
    </w:p>
    <w:p w14:paraId="483A672A" w14:textId="77777777" w:rsidR="006B2F86" w:rsidRPr="00E71FC3" w:rsidRDefault="00D54D5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4FA7C" w14:textId="77777777" w:rsidR="00D54D5E" w:rsidRDefault="00D54D5E" w:rsidP="00E71FC3">
      <w:pPr>
        <w:spacing w:after="0" w:line="240" w:lineRule="auto"/>
      </w:pPr>
      <w:r>
        <w:separator/>
      </w:r>
    </w:p>
  </w:endnote>
  <w:endnote w:type="continuationSeparator" w:id="0">
    <w:p w14:paraId="39F226A2" w14:textId="77777777" w:rsidR="00D54D5E" w:rsidRDefault="00D54D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15C0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949100" w14:textId="77777777" w:rsidR="00D54D5E" w:rsidRDefault="00D54D5E" w:rsidP="00E71FC3">
      <w:pPr>
        <w:spacing w:after="0" w:line="240" w:lineRule="auto"/>
      </w:pPr>
      <w:r>
        <w:separator/>
      </w:r>
    </w:p>
  </w:footnote>
  <w:footnote w:type="continuationSeparator" w:id="0">
    <w:p w14:paraId="7ED01C30" w14:textId="77777777" w:rsidR="00D54D5E" w:rsidRDefault="00D54D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D5E"/>
    <w:rsid w:val="001A7C09"/>
    <w:rsid w:val="00577BD5"/>
    <w:rsid w:val="00656CBA"/>
    <w:rsid w:val="006A1F77"/>
    <w:rsid w:val="00733BE7"/>
    <w:rsid w:val="00AB52E8"/>
    <w:rsid w:val="00B16D3F"/>
    <w:rsid w:val="00BB41AC"/>
    <w:rsid w:val="00D54D5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73EDD"/>
  <w15:chartTrackingRefBased/>
  <w15:docId w15:val="{D4DABA55-2ABD-4BD7-9E5B-AE3C2C788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D54D5E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D54D5E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2020-01-18T20:38:00Z</dcterms:created>
  <dcterms:modified xsi:type="dcterms:W3CDTF">2020-01-18T20:39:00Z</dcterms:modified>
</cp:coreProperties>
</file>