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EVENWOOD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  <w:bookmarkStart w:id="0" w:name="_GoBack"/>
      <w:bookmarkEnd w:id="0"/>
    </w:p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Jan.1479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Robert Smyth(q.v.) granted lands, </w:t>
      </w:r>
    </w:p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tenements etc. in Morpeth, Northumberland.</w:t>
      </w:r>
    </w:p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6286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BMO/D1/Edward IV/19)</w:t>
      </w:r>
    </w:p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85699" w:rsidRDefault="00E85699" w:rsidP="00E856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</w:p>
    <w:sectPr w:rsidR="006B2F86" w:rsidRPr="00E8569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699" w:rsidRDefault="00E85699" w:rsidP="00E71FC3">
      <w:pPr>
        <w:spacing w:after="0" w:line="240" w:lineRule="auto"/>
      </w:pPr>
      <w:r>
        <w:separator/>
      </w:r>
    </w:p>
  </w:endnote>
  <w:endnote w:type="continuationSeparator" w:id="0">
    <w:p w:rsidR="00E85699" w:rsidRDefault="00E856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699" w:rsidRDefault="00E85699" w:rsidP="00E71FC3">
      <w:pPr>
        <w:spacing w:after="0" w:line="240" w:lineRule="auto"/>
      </w:pPr>
      <w:r>
        <w:separator/>
      </w:r>
    </w:p>
  </w:footnote>
  <w:footnote w:type="continuationSeparator" w:id="0">
    <w:p w:rsidR="00E85699" w:rsidRDefault="00E856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699"/>
    <w:rsid w:val="00AB52E8"/>
    <w:rsid w:val="00B16D3F"/>
    <w:rsid w:val="00E71FC3"/>
    <w:rsid w:val="00E8569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7F322"/>
  <w15:chartTrackingRefBased/>
  <w15:docId w15:val="{45C2A880-34A2-4641-B5E3-4ABC6B91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856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2016-02-28T19:06:00Z</dcterms:created>
  <dcterms:modified xsi:type="dcterms:W3CDTF">2016-02-28T19:07:00Z</dcterms:modified>
</cp:coreProperties>
</file>