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37D8E" w14:textId="77777777" w:rsidR="004A12BE" w:rsidRDefault="004A12BE" w:rsidP="004A1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EVENWOOD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6F84AD0A" w14:textId="77777777" w:rsidR="004A12BE" w:rsidRDefault="004A12BE" w:rsidP="004A1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r>
        <w:rPr>
          <w:rFonts w:cs="Times New Roman"/>
          <w:szCs w:val="24"/>
        </w:rPr>
        <w:t>Wearmouth</w:t>
      </w:r>
      <w:proofErr w:type="spellEnd"/>
      <w:r>
        <w:rPr>
          <w:rFonts w:cs="Times New Roman"/>
          <w:szCs w:val="24"/>
        </w:rPr>
        <w:t>.</w:t>
      </w:r>
    </w:p>
    <w:p w14:paraId="4FEF4D98" w14:textId="77777777" w:rsidR="004A12BE" w:rsidRDefault="004A12BE" w:rsidP="004A12BE">
      <w:pPr>
        <w:pStyle w:val="NoSpacing"/>
        <w:rPr>
          <w:rFonts w:cs="Times New Roman"/>
          <w:szCs w:val="24"/>
        </w:rPr>
      </w:pPr>
    </w:p>
    <w:p w14:paraId="2A80AEE4" w14:textId="77777777" w:rsidR="004A12BE" w:rsidRDefault="004A12BE" w:rsidP="004A12BE">
      <w:pPr>
        <w:pStyle w:val="NoSpacing"/>
        <w:rPr>
          <w:rFonts w:cs="Times New Roman"/>
          <w:szCs w:val="24"/>
        </w:rPr>
      </w:pPr>
    </w:p>
    <w:p w14:paraId="25C21F2C" w14:textId="77777777" w:rsidR="004A12BE" w:rsidRDefault="004A12BE" w:rsidP="004A1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became Master.</w:t>
      </w:r>
    </w:p>
    <w:p w14:paraId="23329342" w14:textId="77777777" w:rsidR="004A12BE" w:rsidRDefault="004A12BE" w:rsidP="004A1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(V.C.H. Durham </w:t>
      </w: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part 1 p.85)</w:t>
      </w:r>
    </w:p>
    <w:p w14:paraId="66480E43" w14:textId="77777777" w:rsidR="004A12BE" w:rsidRDefault="004A12BE" w:rsidP="004A12BE">
      <w:pPr>
        <w:pStyle w:val="NoSpacing"/>
        <w:rPr>
          <w:rFonts w:cs="Times New Roman"/>
          <w:szCs w:val="24"/>
        </w:rPr>
      </w:pPr>
    </w:p>
    <w:p w14:paraId="7557FE86" w14:textId="77777777" w:rsidR="004A12BE" w:rsidRDefault="004A12BE" w:rsidP="004A12BE">
      <w:pPr>
        <w:pStyle w:val="NoSpacing"/>
        <w:rPr>
          <w:rFonts w:cs="Times New Roman"/>
          <w:szCs w:val="24"/>
        </w:rPr>
      </w:pPr>
    </w:p>
    <w:p w14:paraId="4BCC40E2" w14:textId="77777777" w:rsidR="004A12BE" w:rsidRDefault="004A12BE" w:rsidP="004A1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0C7C08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BDAF0" w14:textId="77777777" w:rsidR="004A12BE" w:rsidRDefault="004A12BE" w:rsidP="009139A6">
      <w:r>
        <w:separator/>
      </w:r>
    </w:p>
  </w:endnote>
  <w:endnote w:type="continuationSeparator" w:id="0">
    <w:p w14:paraId="6E54312A" w14:textId="77777777" w:rsidR="004A12BE" w:rsidRDefault="004A12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00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91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BF4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DBC44" w14:textId="77777777" w:rsidR="004A12BE" w:rsidRDefault="004A12BE" w:rsidP="009139A6">
      <w:r>
        <w:separator/>
      </w:r>
    </w:p>
  </w:footnote>
  <w:footnote w:type="continuationSeparator" w:id="0">
    <w:p w14:paraId="2DC368C5" w14:textId="77777777" w:rsidR="004A12BE" w:rsidRDefault="004A12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02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E7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8B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BE"/>
    <w:rsid w:val="000666E0"/>
    <w:rsid w:val="002510B7"/>
    <w:rsid w:val="004A12B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6FE59"/>
  <w15:chartTrackingRefBased/>
  <w15:docId w15:val="{F2AA27B6-BA8D-4253-B0B4-1CD63B16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2023-07-26T18:26:00Z</dcterms:created>
  <dcterms:modified xsi:type="dcterms:W3CDTF">2023-07-26T18:26:00Z</dcterms:modified>
</cp:coreProperties>
</file>