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2CD26" w14:textId="77777777" w:rsidR="00BC2304" w:rsidRDefault="00BC2304" w:rsidP="00BC23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EVENEY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fl.1467-8)</w:t>
      </w:r>
    </w:p>
    <w:p w14:paraId="6B14EA6B" w14:textId="77777777" w:rsidR="00BC2304" w:rsidRDefault="00BC2304" w:rsidP="00BC23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</w:t>
      </w:r>
    </w:p>
    <w:p w14:paraId="1C71ECE1" w14:textId="77777777" w:rsidR="00BC2304" w:rsidRDefault="00BC2304" w:rsidP="00BC2304">
      <w:pPr>
        <w:pStyle w:val="NoSpacing"/>
        <w:rPr>
          <w:rFonts w:cs="Times New Roman"/>
          <w:szCs w:val="24"/>
        </w:rPr>
      </w:pPr>
    </w:p>
    <w:p w14:paraId="59993DB1" w14:textId="77777777" w:rsidR="00BC2304" w:rsidRDefault="00BC2304" w:rsidP="00BC2304">
      <w:pPr>
        <w:pStyle w:val="NoSpacing"/>
        <w:rPr>
          <w:rFonts w:cs="Times New Roman"/>
          <w:szCs w:val="24"/>
        </w:rPr>
      </w:pPr>
    </w:p>
    <w:p w14:paraId="66E093DA" w14:textId="77777777" w:rsidR="00BC2304" w:rsidRDefault="00BC2304" w:rsidP="00BC23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1467-8</w:t>
      </w:r>
      <w:r>
        <w:rPr>
          <w:rFonts w:cs="Times New Roman"/>
          <w:szCs w:val="24"/>
        </w:rPr>
        <w:tab/>
        <w:t>He entered the Merchant Gild.</w:t>
      </w:r>
    </w:p>
    <w:p w14:paraId="50950941" w14:textId="77777777" w:rsidR="00BC2304" w:rsidRDefault="00BC2304" w:rsidP="00BC23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0090F482" w14:textId="77777777" w:rsidR="00BC2304" w:rsidRDefault="00BC2304" w:rsidP="00BC2304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5400D64C" w14:textId="77777777" w:rsidR="00BC2304" w:rsidRDefault="00BC2304" w:rsidP="00BC2304">
      <w:pPr>
        <w:pStyle w:val="NoSpacing"/>
        <w:rPr>
          <w:rFonts w:cs="Times New Roman"/>
          <w:szCs w:val="24"/>
        </w:rPr>
      </w:pPr>
    </w:p>
    <w:p w14:paraId="3F2A0EDB" w14:textId="77777777" w:rsidR="00BC2304" w:rsidRDefault="00BC2304" w:rsidP="00BC2304">
      <w:pPr>
        <w:pStyle w:val="NoSpacing"/>
        <w:rPr>
          <w:rFonts w:cs="Times New Roman"/>
          <w:szCs w:val="24"/>
        </w:rPr>
      </w:pPr>
    </w:p>
    <w:p w14:paraId="4B88C66B" w14:textId="77777777" w:rsidR="00BC2304" w:rsidRDefault="00BC2304" w:rsidP="00BC23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2E3E3D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C6ECE" w14:textId="77777777" w:rsidR="00BC2304" w:rsidRDefault="00BC2304" w:rsidP="009139A6">
      <w:r>
        <w:separator/>
      </w:r>
    </w:p>
  </w:endnote>
  <w:endnote w:type="continuationSeparator" w:id="0">
    <w:p w14:paraId="2F30062A" w14:textId="77777777" w:rsidR="00BC2304" w:rsidRDefault="00BC23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33C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16B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718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C3AA2B" w14:textId="77777777" w:rsidR="00BC2304" w:rsidRDefault="00BC2304" w:rsidP="009139A6">
      <w:r>
        <w:separator/>
      </w:r>
    </w:p>
  </w:footnote>
  <w:footnote w:type="continuationSeparator" w:id="0">
    <w:p w14:paraId="5FEE2E58" w14:textId="77777777" w:rsidR="00BC2304" w:rsidRDefault="00BC23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4AA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9B6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7D5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04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C2304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F62CE"/>
  <w15:chartTrackingRefBased/>
  <w15:docId w15:val="{DBA6C7C3-2792-4BAD-9C68-83F7DE97D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2024-05-14T19:00:00Z</dcterms:created>
  <dcterms:modified xsi:type="dcterms:W3CDTF">2024-05-14T19:00:00Z</dcterms:modified>
</cp:coreProperties>
</file>