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9A73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EVENDEN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2DA02F9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0D216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888B5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 Worcester.</w:t>
      </w:r>
    </w:p>
    <w:p w14:paraId="0D216531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p.65)</w:t>
      </w:r>
    </w:p>
    <w:p w14:paraId="5533CFAF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33FF8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A9ED4D" w14:textId="77777777" w:rsidR="00564F33" w:rsidRDefault="00564F33" w:rsidP="00564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14:paraId="7BE74A00" w14:textId="77777777" w:rsidR="00BA00AB" w:rsidRPr="00564F33" w:rsidRDefault="00BA00AB" w:rsidP="009139A6">
      <w:pPr>
        <w:pStyle w:val="NoSpacing"/>
      </w:pPr>
    </w:p>
    <w:sectPr w:rsidR="00BA00AB" w:rsidRPr="00564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DC9F3" w14:textId="77777777" w:rsidR="00564F33" w:rsidRDefault="00564F33" w:rsidP="009139A6">
      <w:r>
        <w:separator/>
      </w:r>
    </w:p>
  </w:endnote>
  <w:endnote w:type="continuationSeparator" w:id="0">
    <w:p w14:paraId="620ACF4E" w14:textId="77777777" w:rsidR="00564F33" w:rsidRDefault="00564F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403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C5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1B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ECF18" w14:textId="77777777" w:rsidR="00564F33" w:rsidRDefault="00564F33" w:rsidP="009139A6">
      <w:r>
        <w:separator/>
      </w:r>
    </w:p>
  </w:footnote>
  <w:footnote w:type="continuationSeparator" w:id="0">
    <w:p w14:paraId="1A2D11A9" w14:textId="77777777" w:rsidR="00564F33" w:rsidRDefault="00564F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C0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CAB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18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33"/>
    <w:rsid w:val="000666E0"/>
    <w:rsid w:val="002510B7"/>
    <w:rsid w:val="00564F3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4734"/>
  <w15:chartTrackingRefBased/>
  <w15:docId w15:val="{8D3EF9A8-FEB5-46CF-B40E-86010D56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2021-11-13T21:30:00Z</dcterms:created>
  <dcterms:modified xsi:type="dcterms:W3CDTF">2021-11-13T21:31:00Z</dcterms:modified>
</cp:coreProperties>
</file>