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437" w:rsidRDefault="00FD4437" w:rsidP="00FD4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EVELTON</w:t>
      </w:r>
      <w:r>
        <w:rPr>
          <w:rFonts w:ascii="Times New Roman" w:hAnsi="Times New Roman" w:cs="Times New Roman"/>
          <w:sz w:val="24"/>
          <w:szCs w:val="24"/>
        </w:rPr>
        <w:t xml:space="preserve">      (fl.1443)</w:t>
      </w:r>
    </w:p>
    <w:p w:rsidR="00FD4437" w:rsidRDefault="00FD4437" w:rsidP="00FD4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FD4437" w:rsidRDefault="00FD4437" w:rsidP="00FD44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4437" w:rsidRDefault="00FD4437" w:rsidP="00FD44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4437" w:rsidRDefault="00FD4437" w:rsidP="00FD4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Aug.1443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p.50)</w:t>
      </w:r>
    </w:p>
    <w:p w:rsidR="00FD4437" w:rsidRDefault="00FD4437" w:rsidP="00FD44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4437" w:rsidRDefault="00FD4437" w:rsidP="00FD44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4437" w:rsidRDefault="00FD4437" w:rsidP="00FD4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437" w:rsidRDefault="00FD4437" w:rsidP="00564E3C">
      <w:pPr>
        <w:spacing w:after="0" w:line="240" w:lineRule="auto"/>
      </w:pPr>
      <w:r>
        <w:separator/>
      </w:r>
    </w:p>
  </w:endnote>
  <w:endnote w:type="continuationSeparator" w:id="0">
    <w:p w:rsidR="00FD4437" w:rsidRDefault="00FD443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4437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437" w:rsidRDefault="00FD4437" w:rsidP="00564E3C">
      <w:pPr>
        <w:spacing w:after="0" w:line="240" w:lineRule="auto"/>
      </w:pPr>
      <w:r>
        <w:separator/>
      </w:r>
    </w:p>
  </w:footnote>
  <w:footnote w:type="continuationSeparator" w:id="0">
    <w:p w:rsidR="00FD4437" w:rsidRDefault="00FD443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37"/>
    <w:rsid w:val="00372DC6"/>
    <w:rsid w:val="00564E3C"/>
    <w:rsid w:val="0064591D"/>
    <w:rsid w:val="00DD5B8A"/>
    <w:rsid w:val="00EB41B8"/>
    <w:rsid w:val="00F14DE1"/>
    <w:rsid w:val="00FD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984EE2-EFEE-41E8-9FB1-BCE4FC3A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2015-12-29T21:32:00Z</dcterms:created>
  <dcterms:modified xsi:type="dcterms:W3CDTF">2015-12-29T21:32:00Z</dcterms:modified>
</cp:coreProperties>
</file>