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Nigel EVELL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church of St Mary Major, Exeter.</w:t>
      </w: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42E6F" w:rsidRDefault="00342E6F" w:rsidP="00342E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342E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E6F" w:rsidRDefault="00342E6F" w:rsidP="00564E3C">
      <w:pPr>
        <w:spacing w:after="0" w:line="240" w:lineRule="auto"/>
      </w:pPr>
      <w:r>
        <w:separator/>
      </w:r>
    </w:p>
  </w:endnote>
  <w:endnote w:type="continuationSeparator" w:id="0">
    <w:p w:rsidR="00342E6F" w:rsidRDefault="00342E6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2E6F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E6F" w:rsidRDefault="00342E6F" w:rsidP="00564E3C">
      <w:pPr>
        <w:spacing w:after="0" w:line="240" w:lineRule="auto"/>
      </w:pPr>
      <w:r>
        <w:separator/>
      </w:r>
    </w:p>
  </w:footnote>
  <w:footnote w:type="continuationSeparator" w:id="0">
    <w:p w:rsidR="00342E6F" w:rsidRDefault="00342E6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6F"/>
    <w:rsid w:val="00342E6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1CA2"/>
  <w15:chartTrackingRefBased/>
  <w15:docId w15:val="{B3C521FD-3468-4249-BA96-BBAD9A17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2016-01-26T14:08:00Z</dcterms:created>
  <dcterms:modified xsi:type="dcterms:W3CDTF">2016-01-26T14:08:00Z</dcterms:modified>
</cp:coreProperties>
</file>