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C0A1D" w:rsidRDefault="00CC0A1D" w:rsidP="00CC0A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6B2F86" w:rsidRPr="00CC0A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A1D" w:rsidRDefault="00CC0A1D" w:rsidP="00E71FC3">
      <w:pPr>
        <w:spacing w:after="0" w:line="240" w:lineRule="auto"/>
      </w:pPr>
      <w:r>
        <w:separator/>
      </w:r>
    </w:p>
  </w:endnote>
  <w:endnote w:type="continuationSeparator" w:id="0">
    <w:p w:rsidR="00CC0A1D" w:rsidRDefault="00CC0A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A1D" w:rsidRDefault="00CC0A1D" w:rsidP="00E71FC3">
      <w:pPr>
        <w:spacing w:after="0" w:line="240" w:lineRule="auto"/>
      </w:pPr>
      <w:r>
        <w:separator/>
      </w:r>
    </w:p>
  </w:footnote>
  <w:footnote w:type="continuationSeparator" w:id="0">
    <w:p w:rsidR="00CC0A1D" w:rsidRDefault="00CC0A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1D"/>
    <w:rsid w:val="00AB52E8"/>
    <w:rsid w:val="00B16D3F"/>
    <w:rsid w:val="00CC0A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F4F39"/>
  <w15:chartTrackingRefBased/>
  <w15:docId w15:val="{08247310-9076-4CFA-9C31-F1361551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2016-05-12T20:20:00Z</dcterms:created>
  <dcterms:modified xsi:type="dcterms:W3CDTF">2016-05-12T20:21:00Z</dcterms:modified>
</cp:coreProperties>
</file>