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963" w:rsidRDefault="009A1963" w:rsidP="009A1963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EVE</w:t>
      </w:r>
      <w:r>
        <w:t xml:space="preserve">    (fl.1493-4)</w:t>
      </w:r>
    </w:p>
    <w:p w:rsidR="009A1963" w:rsidRDefault="009A1963" w:rsidP="009A1963">
      <w:pPr>
        <w:pStyle w:val="NoSpacing"/>
      </w:pPr>
      <w:proofErr w:type="gramStart"/>
      <w:r>
        <w:t>of</w:t>
      </w:r>
      <w:proofErr w:type="gramEnd"/>
      <w:r>
        <w:t xml:space="preserve"> Romney, Kent. </w:t>
      </w:r>
      <w:proofErr w:type="gramStart"/>
      <w:r>
        <w:t>Widow.</w:t>
      </w:r>
      <w:proofErr w:type="gramEnd"/>
    </w:p>
    <w:p w:rsidR="009A1963" w:rsidRDefault="009A1963" w:rsidP="009A1963">
      <w:pPr>
        <w:pStyle w:val="NoSpacing"/>
      </w:pPr>
    </w:p>
    <w:p w:rsidR="009A1963" w:rsidRDefault="009A1963" w:rsidP="009A1963">
      <w:pPr>
        <w:pStyle w:val="NoSpacing"/>
      </w:pPr>
    </w:p>
    <w:p w:rsidR="009A1963" w:rsidRDefault="009A1963" w:rsidP="009A1963">
      <w:pPr>
        <w:pStyle w:val="NoSpacing"/>
      </w:pPr>
      <w:r>
        <w:t xml:space="preserve">         1493-4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p.168)</w:t>
      </w:r>
    </w:p>
    <w:p w:rsidR="009A1963" w:rsidRDefault="009A1963" w:rsidP="009A1963">
      <w:pPr>
        <w:pStyle w:val="NoSpacing"/>
      </w:pPr>
    </w:p>
    <w:p w:rsidR="009A1963" w:rsidRDefault="009A1963" w:rsidP="009A1963">
      <w:pPr>
        <w:pStyle w:val="NoSpacing"/>
      </w:pPr>
    </w:p>
    <w:p w:rsidR="009A1963" w:rsidRPr="00CB033C" w:rsidRDefault="009A1963" w:rsidP="009A1963">
      <w:pPr>
        <w:pStyle w:val="NoSpacing"/>
      </w:pPr>
      <w:r>
        <w:t>15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963" w:rsidRDefault="009A1963" w:rsidP="00920DE3">
      <w:pPr>
        <w:spacing w:after="0" w:line="240" w:lineRule="auto"/>
      </w:pPr>
      <w:r>
        <w:separator/>
      </w:r>
    </w:p>
  </w:endnote>
  <w:endnote w:type="continuationSeparator" w:id="0">
    <w:p w:rsidR="009A1963" w:rsidRDefault="009A19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963" w:rsidRDefault="009A1963" w:rsidP="00920DE3">
      <w:pPr>
        <w:spacing w:after="0" w:line="240" w:lineRule="auto"/>
      </w:pPr>
      <w:r>
        <w:separator/>
      </w:r>
    </w:p>
  </w:footnote>
  <w:footnote w:type="continuationSeparator" w:id="0">
    <w:p w:rsidR="009A1963" w:rsidRDefault="009A19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963"/>
    <w:rsid w:val="00120749"/>
    <w:rsid w:val="00624CAE"/>
    <w:rsid w:val="00920DE3"/>
    <w:rsid w:val="009A196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2013-11-22T20:56:00Z</dcterms:created>
  <dcterms:modified xsi:type="dcterms:W3CDTF">2013-11-22T20:56:00Z</dcterms:modified>
</cp:coreProperties>
</file>