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679" w:rsidRDefault="00F77679" w:rsidP="00F77679">
      <w:pPr>
        <w:rPr>
          <w:rStyle w:val="s1"/>
        </w:rPr>
      </w:pPr>
      <w:r>
        <w:rPr>
          <w:rStyle w:val="s1"/>
          <w:u w:val="single"/>
        </w:rPr>
        <w:t>Robert EVARD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F77679" w:rsidRDefault="00F77679" w:rsidP="00F77679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Hoxne</w:t>
      </w:r>
      <w:proofErr w:type="spellEnd"/>
      <w:r>
        <w:rPr>
          <w:rStyle w:val="s1"/>
        </w:rPr>
        <w:t>, Suffolk.</w:t>
      </w:r>
    </w:p>
    <w:p w:rsidR="00F77679" w:rsidRDefault="00F77679" w:rsidP="00F77679">
      <w:pPr>
        <w:rPr>
          <w:rStyle w:val="s1"/>
        </w:rPr>
      </w:pPr>
    </w:p>
    <w:p w:rsidR="00F77679" w:rsidRDefault="00F77679" w:rsidP="00F77679">
      <w:pPr>
        <w:rPr>
          <w:rStyle w:val="s1"/>
        </w:rPr>
      </w:pPr>
    </w:p>
    <w:p w:rsidR="00F77679" w:rsidRDefault="00F77679" w:rsidP="00F77679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F77679" w:rsidRDefault="00F77679" w:rsidP="00F77679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17)</w:t>
      </w:r>
    </w:p>
    <w:p w:rsidR="00F77679" w:rsidRDefault="00F77679" w:rsidP="00F77679">
      <w:pPr>
        <w:rPr>
          <w:rStyle w:val="s1"/>
        </w:rPr>
      </w:pPr>
    </w:p>
    <w:p w:rsidR="00F77679" w:rsidRDefault="00F77679" w:rsidP="00F77679">
      <w:pPr>
        <w:rPr>
          <w:rStyle w:val="s1"/>
        </w:rPr>
      </w:pPr>
    </w:p>
    <w:p w:rsidR="00F77679" w:rsidRDefault="00F77679" w:rsidP="00F77679">
      <w:pPr>
        <w:rPr>
          <w:rStyle w:val="s1"/>
        </w:rPr>
      </w:pPr>
      <w:r>
        <w:rPr>
          <w:rStyle w:val="s1"/>
        </w:rPr>
        <w:t>22 May 2017</w:t>
      </w:r>
    </w:p>
    <w:p w:rsidR="006B2F86" w:rsidRPr="00E71FC3" w:rsidRDefault="00F776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679" w:rsidRDefault="00F77679" w:rsidP="00E71FC3">
      <w:r>
        <w:separator/>
      </w:r>
    </w:p>
  </w:endnote>
  <w:endnote w:type="continuationSeparator" w:id="0">
    <w:p w:rsidR="00F77679" w:rsidRDefault="00F776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679" w:rsidRDefault="00F77679" w:rsidP="00E71FC3">
      <w:r>
        <w:separator/>
      </w:r>
    </w:p>
  </w:footnote>
  <w:footnote w:type="continuationSeparator" w:id="0">
    <w:p w:rsidR="00F77679" w:rsidRDefault="00F776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67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B71FBD-270F-4D83-B163-17BE266A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76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F77679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F77679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2017-05-29T19:53:00Z</dcterms:created>
  <dcterms:modified xsi:type="dcterms:W3CDTF">2017-05-29T19:53:00Z</dcterms:modified>
</cp:coreProperties>
</file>