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A191D" w14:textId="77777777" w:rsidR="000846A2" w:rsidRDefault="000846A2" w:rsidP="000846A2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EVAN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4C321A0B" w14:textId="77777777" w:rsidR="000846A2" w:rsidRDefault="000846A2" w:rsidP="000846A2">
      <w:pPr>
        <w:pStyle w:val="NoSpacing"/>
        <w:rPr>
          <w:rFonts w:cs="Times New Roman"/>
          <w:szCs w:val="24"/>
        </w:rPr>
      </w:pPr>
    </w:p>
    <w:p w14:paraId="391DEDCA" w14:textId="77777777" w:rsidR="000846A2" w:rsidRDefault="000846A2" w:rsidP="000846A2">
      <w:pPr>
        <w:pStyle w:val="NoSpacing"/>
        <w:rPr>
          <w:rFonts w:cs="Times New Roman"/>
          <w:szCs w:val="24"/>
        </w:rPr>
      </w:pPr>
    </w:p>
    <w:p w14:paraId="4C383766" w14:textId="77777777" w:rsidR="000846A2" w:rsidRDefault="000846A2" w:rsidP="000846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Nov.1484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Wallingford,</w:t>
      </w:r>
    </w:p>
    <w:p w14:paraId="23B215CE" w14:textId="77777777" w:rsidR="000846A2" w:rsidRDefault="000846A2" w:rsidP="000846A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Berkshire, into lands of Geoffrey </w:t>
      </w:r>
      <w:proofErr w:type="spellStart"/>
      <w:r>
        <w:rPr>
          <w:rFonts w:cs="Times New Roman"/>
          <w:szCs w:val="24"/>
        </w:rPr>
        <w:t>Kydwelly</w:t>
      </w:r>
      <w:proofErr w:type="spellEnd"/>
      <w:r>
        <w:rPr>
          <w:rFonts w:cs="Times New Roman"/>
          <w:szCs w:val="24"/>
        </w:rPr>
        <w:t>(q.v.).</w:t>
      </w:r>
    </w:p>
    <w:p w14:paraId="01FB39D6" w14:textId="77777777" w:rsidR="000846A2" w:rsidRDefault="000846A2" w:rsidP="000846A2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DE66A7C" w14:textId="77777777" w:rsidR="000846A2" w:rsidRDefault="000846A2" w:rsidP="000846A2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p.96)</w:t>
      </w:r>
    </w:p>
    <w:p w14:paraId="2B8FE32E" w14:textId="77777777" w:rsidR="000846A2" w:rsidRDefault="000846A2" w:rsidP="000846A2">
      <w:pPr>
        <w:pStyle w:val="NoSpacing"/>
        <w:rPr>
          <w:rFonts w:eastAsia="Times New Roman" w:cs="Times New Roman"/>
          <w:szCs w:val="24"/>
        </w:rPr>
      </w:pPr>
    </w:p>
    <w:p w14:paraId="4A0B14CE" w14:textId="77777777" w:rsidR="000846A2" w:rsidRDefault="000846A2" w:rsidP="000846A2">
      <w:pPr>
        <w:pStyle w:val="NoSpacing"/>
        <w:rPr>
          <w:rFonts w:eastAsia="Times New Roman" w:cs="Times New Roman"/>
          <w:szCs w:val="24"/>
        </w:rPr>
      </w:pPr>
    </w:p>
    <w:p w14:paraId="262A0C69" w14:textId="77777777" w:rsidR="000846A2" w:rsidRDefault="000846A2" w:rsidP="000846A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15 July 2023</w:t>
      </w:r>
    </w:p>
    <w:p w14:paraId="41C9663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10676" w14:textId="77777777" w:rsidR="000846A2" w:rsidRDefault="000846A2" w:rsidP="009139A6">
      <w:r>
        <w:separator/>
      </w:r>
    </w:p>
  </w:endnote>
  <w:endnote w:type="continuationSeparator" w:id="0">
    <w:p w14:paraId="582F17D1" w14:textId="77777777" w:rsidR="000846A2" w:rsidRDefault="000846A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A7A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E373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9168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45B59" w14:textId="77777777" w:rsidR="000846A2" w:rsidRDefault="000846A2" w:rsidP="009139A6">
      <w:r>
        <w:separator/>
      </w:r>
    </w:p>
  </w:footnote>
  <w:footnote w:type="continuationSeparator" w:id="0">
    <w:p w14:paraId="38860316" w14:textId="77777777" w:rsidR="000846A2" w:rsidRDefault="000846A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0EC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9685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B11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6A2"/>
    <w:rsid w:val="000666E0"/>
    <w:rsid w:val="000846A2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E0232"/>
  <w15:chartTrackingRefBased/>
  <w15:docId w15:val="{45FDA5B6-87D2-4AB5-9573-49568D601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2023-07-15T17:55:00Z</dcterms:created>
  <dcterms:modified xsi:type="dcterms:W3CDTF">2023-07-15T17:55:00Z</dcterms:modified>
</cp:coreProperties>
</file>