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DAE" w:rsidRDefault="00FD7DAE" w:rsidP="00FD7D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EFFORD</w:t>
      </w:r>
      <w:r>
        <w:rPr>
          <w:rFonts w:ascii="Times New Roman" w:hAnsi="Times New Roman" w:cs="Times New Roman"/>
          <w:sz w:val="24"/>
          <w:szCs w:val="24"/>
        </w:rPr>
        <w:t xml:space="preserve">      (fl.1432)</w:t>
      </w:r>
    </w:p>
    <w:p w:rsidR="00FD7DAE" w:rsidRDefault="00FD7DAE" w:rsidP="00FD7D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FD7DAE" w:rsidRDefault="00FD7DAE" w:rsidP="00FD7D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7DAE" w:rsidRDefault="00FD7DAE" w:rsidP="00FD7D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7DAE" w:rsidRDefault="00FD7DAE" w:rsidP="00FD7D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Jun.1432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p.48)</w:t>
      </w:r>
    </w:p>
    <w:p w:rsidR="00FD7DAE" w:rsidRDefault="00FD7DAE" w:rsidP="00FD7D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7DAE" w:rsidRDefault="00FD7DAE" w:rsidP="00FD7D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7DAE" w:rsidRDefault="00FD7DAE" w:rsidP="00FD7D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DAE" w:rsidRDefault="00FD7DAE" w:rsidP="00564E3C">
      <w:pPr>
        <w:spacing w:after="0" w:line="240" w:lineRule="auto"/>
      </w:pPr>
      <w:r>
        <w:separator/>
      </w:r>
    </w:p>
  </w:endnote>
  <w:endnote w:type="continuationSeparator" w:id="0">
    <w:p w:rsidR="00FD7DAE" w:rsidRDefault="00FD7DA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D7DAE">
      <w:rPr>
        <w:rFonts w:ascii="Times New Roman" w:hAnsi="Times New Roman" w:cs="Times New Roman"/>
        <w:noProof/>
        <w:sz w:val="24"/>
        <w:szCs w:val="24"/>
      </w:rPr>
      <w:t>14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DAE" w:rsidRDefault="00FD7DAE" w:rsidP="00564E3C">
      <w:pPr>
        <w:spacing w:after="0" w:line="240" w:lineRule="auto"/>
      </w:pPr>
      <w:r>
        <w:separator/>
      </w:r>
    </w:p>
  </w:footnote>
  <w:footnote w:type="continuationSeparator" w:id="0">
    <w:p w:rsidR="00FD7DAE" w:rsidRDefault="00FD7DA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DAE"/>
    <w:rsid w:val="00372DC6"/>
    <w:rsid w:val="00564E3C"/>
    <w:rsid w:val="0064591D"/>
    <w:rsid w:val="00DD5B8A"/>
    <w:rsid w:val="00EB41B8"/>
    <w:rsid w:val="00F14DE1"/>
    <w:rsid w:val="00FD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3EAA02-89E7-4083-9F46-60A4DF3CE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2015-12-14T22:29:00Z</dcterms:created>
  <dcterms:modified xsi:type="dcterms:W3CDTF">2015-12-14T22:30:00Z</dcterms:modified>
</cp:coreProperties>
</file>