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EE549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4DEF884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08F01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B1C43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Wing, Buckinghamshire,</w:t>
      </w:r>
    </w:p>
    <w:p w14:paraId="22681CC5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F2470A9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18-42)</w:t>
      </w:r>
    </w:p>
    <w:p w14:paraId="0402B4A0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81E8F" w14:textId="77777777" w:rsidR="006D6B4A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195C3E" w14:textId="77777777" w:rsidR="006D6B4A" w:rsidRPr="007D17D0" w:rsidRDefault="006D6B4A" w:rsidP="006D6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69E1188A" w14:textId="53F49FF2" w:rsidR="00BA00AB" w:rsidRPr="006D6B4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D6B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BB645" w14:textId="77777777" w:rsidR="006D6B4A" w:rsidRDefault="006D6B4A" w:rsidP="009139A6">
      <w:r>
        <w:separator/>
      </w:r>
    </w:p>
  </w:endnote>
  <w:endnote w:type="continuationSeparator" w:id="0">
    <w:p w14:paraId="3C4B3DFD" w14:textId="77777777" w:rsidR="006D6B4A" w:rsidRDefault="006D6B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77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53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886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760F0" w14:textId="77777777" w:rsidR="006D6B4A" w:rsidRDefault="006D6B4A" w:rsidP="009139A6">
      <w:r>
        <w:separator/>
      </w:r>
    </w:p>
  </w:footnote>
  <w:footnote w:type="continuationSeparator" w:id="0">
    <w:p w14:paraId="717D9C6B" w14:textId="77777777" w:rsidR="006D6B4A" w:rsidRDefault="006D6B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F8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43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48F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4A"/>
    <w:rsid w:val="000666E0"/>
    <w:rsid w:val="002510B7"/>
    <w:rsid w:val="005C130B"/>
    <w:rsid w:val="006D6B4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47352"/>
  <w15:chartTrackingRefBased/>
  <w15:docId w15:val="{5BEB7404-EE0B-44C2-9348-9263C1F8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2021-06-23T16:18:00Z</dcterms:created>
  <dcterms:modified xsi:type="dcterms:W3CDTF">2021-06-23T16:19:00Z</dcterms:modified>
</cp:coreProperties>
</file>