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6BF26" w14:textId="77777777" w:rsidR="00AE2AC5" w:rsidRDefault="00AE2AC5" w:rsidP="00AE2A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EDYNTON</w:t>
      </w:r>
      <w:r>
        <w:rPr>
          <w:rFonts w:ascii="Times New Roman" w:hAnsi="Times New Roman" w:cs="Times New Roman"/>
          <w:sz w:val="24"/>
          <w:szCs w:val="24"/>
        </w:rPr>
        <w:t xml:space="preserve">       (fl.1460)</w:t>
      </w:r>
    </w:p>
    <w:p w14:paraId="78C00A37" w14:textId="77777777" w:rsidR="00AE2AC5" w:rsidRDefault="00AE2AC5" w:rsidP="00AE2A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Guildford, Surrey. Barber.</w:t>
      </w:r>
    </w:p>
    <w:p w14:paraId="7A54D205" w14:textId="77777777" w:rsidR="00AE2AC5" w:rsidRDefault="00AE2AC5" w:rsidP="00AE2A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09F557" w14:textId="77777777" w:rsidR="00AE2AC5" w:rsidRDefault="00AE2AC5" w:rsidP="00AE2A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15D742" w14:textId="77777777" w:rsidR="00AE2AC5" w:rsidRDefault="00AE2AC5" w:rsidP="00AE2A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Alice(q.v.).</w:t>
      </w:r>
    </w:p>
    <w:p w14:paraId="70EFD1D8" w14:textId="77777777" w:rsidR="00AE2AC5" w:rsidRDefault="00AE2AC5" w:rsidP="00AE2A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AF3906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http://aalt.law.uh.edu/Indices/CP40Indices/CP40no796/CP40no796Pl.htm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B5247A0" w14:textId="77777777" w:rsidR="00AE2AC5" w:rsidRDefault="00AE2AC5" w:rsidP="00AE2A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929E37" w14:textId="77777777" w:rsidR="00AE2AC5" w:rsidRDefault="00AE2AC5" w:rsidP="00AE2A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CC7CB2" w14:textId="77777777" w:rsidR="00AE2AC5" w:rsidRDefault="00AE2AC5" w:rsidP="00AE2A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>Thomas Nyche of London, mercer(q.v.), brought a plaint of debt against them,</w:t>
      </w:r>
    </w:p>
    <w:p w14:paraId="74D894E6" w14:textId="77777777" w:rsidR="00AE2AC5" w:rsidRDefault="00AE2AC5" w:rsidP="00AE2A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Henry Clerk of Lynn, Norfolk(q.v.), James Grover of Guildford, Surrey(q.v.),</w:t>
      </w:r>
    </w:p>
    <w:p w14:paraId="33D52C66" w14:textId="77777777" w:rsidR="00AE2AC5" w:rsidRDefault="00AE2AC5" w:rsidP="00AE2A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and others.   (ibid.)</w:t>
      </w:r>
    </w:p>
    <w:p w14:paraId="3B3F2260" w14:textId="77777777" w:rsidR="007D78FE" w:rsidRDefault="007D78FE" w:rsidP="007D78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>Thomas Wyche of London, mercer(q.v.), brought a plaint of debt against them</w:t>
      </w:r>
    </w:p>
    <w:p w14:paraId="00168F00" w14:textId="77777777" w:rsidR="007D78FE" w:rsidRDefault="007D78FE" w:rsidP="007D78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the other executors of John Williams of Boston, yeoman(q.v.), and three</w:t>
      </w:r>
    </w:p>
    <w:p w14:paraId="7C78A978" w14:textId="297CDBED" w:rsidR="007D78FE" w:rsidRDefault="007D78FE" w:rsidP="007D78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others.   ( </w:t>
      </w:r>
      <w:hyperlink r:id="rId7" w:history="1">
        <w:r w:rsidRPr="00D056D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https://waalt.uh.edu/index.php/IDXCP40no798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66FE123" w14:textId="77777777" w:rsidR="007D78FE" w:rsidRDefault="007D78FE" w:rsidP="007D78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150DD0" w14:textId="77777777" w:rsidR="00AE2AC5" w:rsidRDefault="00AE2AC5" w:rsidP="00AE2A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BFA65A" w14:textId="77777777" w:rsidR="00AE2AC5" w:rsidRDefault="00AE2AC5" w:rsidP="00AE2A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5D909C" w14:textId="77777777" w:rsidR="00AE2AC5" w:rsidRDefault="00AE2AC5" w:rsidP="00AE2A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September 2022</w:t>
      </w:r>
    </w:p>
    <w:p w14:paraId="5972955B" w14:textId="51F7269A" w:rsidR="007D78FE" w:rsidRDefault="007D78FE" w:rsidP="00AE2A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April 2023</w:t>
      </w:r>
    </w:p>
    <w:p w14:paraId="0FAF30F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6145B" w14:textId="77777777" w:rsidR="00F23342" w:rsidRDefault="00F23342" w:rsidP="009139A6">
      <w:r>
        <w:separator/>
      </w:r>
    </w:p>
  </w:endnote>
  <w:endnote w:type="continuationSeparator" w:id="0">
    <w:p w14:paraId="404CCE16" w14:textId="77777777" w:rsidR="00F23342" w:rsidRDefault="00F233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58F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B7FB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6A4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6574D" w14:textId="77777777" w:rsidR="00F23342" w:rsidRDefault="00F23342" w:rsidP="009139A6">
      <w:r>
        <w:separator/>
      </w:r>
    </w:p>
  </w:footnote>
  <w:footnote w:type="continuationSeparator" w:id="0">
    <w:p w14:paraId="7EFE9717" w14:textId="77777777" w:rsidR="00F23342" w:rsidRDefault="00F233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EEA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DF3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3AE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AC5"/>
    <w:rsid w:val="000666E0"/>
    <w:rsid w:val="002510B7"/>
    <w:rsid w:val="005C130B"/>
    <w:rsid w:val="007D78FE"/>
    <w:rsid w:val="00826F5C"/>
    <w:rsid w:val="009139A6"/>
    <w:rsid w:val="009448BB"/>
    <w:rsid w:val="00A3176C"/>
    <w:rsid w:val="00AE2AC5"/>
    <w:rsid w:val="00AE65F8"/>
    <w:rsid w:val="00BA00AB"/>
    <w:rsid w:val="00CB4ED9"/>
    <w:rsid w:val="00EB3209"/>
    <w:rsid w:val="00F23342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0F2D3"/>
  <w15:chartTrackingRefBased/>
  <w15:docId w15:val="{24736179-2FA7-441D-A054-B98BE5F0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E2A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IDXCP40no79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96/CP40no796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2022-09-08T07:19:00Z</dcterms:created>
  <dcterms:modified xsi:type="dcterms:W3CDTF">2023-04-10T15:26:00Z</dcterms:modified>
</cp:coreProperties>
</file>