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380" w:rsidRDefault="00407380" w:rsidP="00407380">
      <w:pPr>
        <w:pStyle w:val="NoSpacing"/>
      </w:pPr>
      <w:r>
        <w:rPr>
          <w:u w:val="single"/>
        </w:rPr>
        <w:t>Roger EDYNDEN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07380" w:rsidRDefault="00407380" w:rsidP="00407380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407380" w:rsidRDefault="00407380" w:rsidP="00407380">
      <w:pPr>
        <w:pStyle w:val="NoSpacing"/>
      </w:pPr>
    </w:p>
    <w:p w:rsidR="00407380" w:rsidRDefault="00407380" w:rsidP="00407380">
      <w:pPr>
        <w:pStyle w:val="NoSpacing"/>
      </w:pPr>
    </w:p>
    <w:p w:rsidR="00407380" w:rsidRDefault="00407380" w:rsidP="0040738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407380" w:rsidRDefault="00407380" w:rsidP="00407380">
      <w:pPr>
        <w:pStyle w:val="NoSpacing"/>
      </w:pPr>
    </w:p>
    <w:p w:rsidR="00407380" w:rsidRDefault="00407380" w:rsidP="00407380">
      <w:pPr>
        <w:pStyle w:val="NoSpacing"/>
      </w:pPr>
    </w:p>
    <w:p w:rsidR="00407380" w:rsidRPr="00E5376E" w:rsidRDefault="00407380" w:rsidP="00407380">
      <w:pPr>
        <w:pStyle w:val="NoSpacing"/>
      </w:pPr>
      <w:r>
        <w:t>18 March 2017</w:t>
      </w:r>
    </w:p>
    <w:p w:rsidR="006B2F86" w:rsidRPr="00407380" w:rsidRDefault="00407380" w:rsidP="00E71FC3">
      <w:pPr>
        <w:pStyle w:val="NoSpacing"/>
      </w:pPr>
      <w:bookmarkStart w:id="0" w:name="_GoBack"/>
      <w:bookmarkEnd w:id="0"/>
    </w:p>
    <w:sectPr w:rsidR="006B2F86" w:rsidRPr="004073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380" w:rsidRDefault="00407380" w:rsidP="00E71FC3">
      <w:pPr>
        <w:spacing w:after="0" w:line="240" w:lineRule="auto"/>
      </w:pPr>
      <w:r>
        <w:separator/>
      </w:r>
    </w:p>
  </w:endnote>
  <w:endnote w:type="continuationSeparator" w:id="0">
    <w:p w:rsidR="00407380" w:rsidRDefault="004073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380" w:rsidRDefault="00407380" w:rsidP="00E71FC3">
      <w:pPr>
        <w:spacing w:after="0" w:line="240" w:lineRule="auto"/>
      </w:pPr>
      <w:r>
        <w:separator/>
      </w:r>
    </w:p>
  </w:footnote>
  <w:footnote w:type="continuationSeparator" w:id="0">
    <w:p w:rsidR="00407380" w:rsidRDefault="004073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80"/>
    <w:rsid w:val="001A7C09"/>
    <w:rsid w:val="0040738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F897E"/>
  <w15:chartTrackingRefBased/>
  <w15:docId w15:val="{C45DD518-D6B1-4DB8-BBB8-FB4C3E0F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2017-03-18T20:03:00Z</dcterms:created>
  <dcterms:modified xsi:type="dcterms:W3CDTF">2017-03-18T20:04:00Z</dcterms:modified>
</cp:coreProperties>
</file>