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0F139" w14:textId="77777777" w:rsidR="00BB24DB" w:rsidRDefault="00BB24DB" w:rsidP="00BB24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EDYNTON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69D2FA3C" w14:textId="77777777" w:rsidR="00BB24DB" w:rsidRDefault="00BB24DB" w:rsidP="00BB24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Guildford, Surrey. </w:t>
      </w:r>
    </w:p>
    <w:p w14:paraId="5DD6CA9A" w14:textId="77777777" w:rsidR="00BB24DB" w:rsidRDefault="00BB24DB" w:rsidP="00BB24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276AFC" w14:textId="77777777" w:rsidR="00BB24DB" w:rsidRDefault="00BB24DB" w:rsidP="00BB24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4014BF" w14:textId="77777777" w:rsidR="00BB24DB" w:rsidRDefault="00BB24DB" w:rsidP="00BB24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Thomas(q.v.).</w:t>
      </w:r>
    </w:p>
    <w:p w14:paraId="0068BD01" w14:textId="77777777" w:rsidR="00BB24DB" w:rsidRDefault="00BB24DB" w:rsidP="00BB24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http://aalt.law.uh.edu/Indices/CP40Indices/CP40no796/CP40no796Pl.htm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D278C21" w14:textId="77777777" w:rsidR="00BB24DB" w:rsidRDefault="00BB24DB" w:rsidP="00BB24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37B3BF" w14:textId="77777777" w:rsidR="00BB24DB" w:rsidRDefault="00BB24DB" w:rsidP="00BB24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F75B83" w14:textId="77777777" w:rsidR="00BB24DB" w:rsidRDefault="00BB24DB" w:rsidP="00BB24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Nyche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mercer(q.v.), brought a plaint of debt against them,</w:t>
      </w:r>
    </w:p>
    <w:p w14:paraId="3C7E821D" w14:textId="77777777" w:rsidR="00BB24DB" w:rsidRDefault="00BB24DB" w:rsidP="00BB24DB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Henry Clerk of Lynn, Norfolk(q.v.), James Grover of Guildford, Surrey(q.v.),</w:t>
      </w:r>
    </w:p>
    <w:p w14:paraId="5C526973" w14:textId="77777777" w:rsidR="00BB24DB" w:rsidRDefault="00BB24DB" w:rsidP="00BB24DB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and others.   (ibid.)</w:t>
      </w:r>
    </w:p>
    <w:p w14:paraId="60A45597" w14:textId="77777777" w:rsidR="00BB24DB" w:rsidRDefault="00BB24DB" w:rsidP="00BB24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746284" w14:textId="77777777" w:rsidR="00BB24DB" w:rsidRDefault="00BB24DB" w:rsidP="00BB24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F42191" w14:textId="77777777" w:rsidR="00BB24DB" w:rsidRDefault="00BB24DB" w:rsidP="00BB24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2022</w:t>
      </w:r>
    </w:p>
    <w:p w14:paraId="6687803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9A036" w14:textId="77777777" w:rsidR="00BB24DB" w:rsidRDefault="00BB24DB" w:rsidP="009139A6">
      <w:r>
        <w:separator/>
      </w:r>
    </w:p>
  </w:endnote>
  <w:endnote w:type="continuationSeparator" w:id="0">
    <w:p w14:paraId="75A21515" w14:textId="77777777" w:rsidR="00BB24DB" w:rsidRDefault="00BB24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D9A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C465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164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E113F" w14:textId="77777777" w:rsidR="00BB24DB" w:rsidRDefault="00BB24DB" w:rsidP="009139A6">
      <w:r>
        <w:separator/>
      </w:r>
    </w:p>
  </w:footnote>
  <w:footnote w:type="continuationSeparator" w:id="0">
    <w:p w14:paraId="424EE747" w14:textId="77777777" w:rsidR="00BB24DB" w:rsidRDefault="00BB24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0C3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616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900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4D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24D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95267"/>
  <w15:chartTrackingRefBased/>
  <w15:docId w15:val="{B4E9C19B-3897-4BFF-BD57-12796CB1B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B24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2022-09-08T07:20:00Z</dcterms:created>
  <dcterms:modified xsi:type="dcterms:W3CDTF">2022-09-08T07:20:00Z</dcterms:modified>
</cp:coreProperties>
</file>