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D58" w:rsidRPr="002F7D58" w:rsidRDefault="002F7D58" w:rsidP="002F7D5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EDYNGHAM</w:t>
      </w:r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2F7D58" w:rsidRPr="002F7D58" w:rsidRDefault="002F7D58" w:rsidP="002F7D5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F7D58" w:rsidRPr="002F7D58" w:rsidRDefault="002F7D58" w:rsidP="002F7D5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F7D58" w:rsidRPr="002F7D58" w:rsidRDefault="002F7D58" w:rsidP="002F7D5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Newelonde</w:t>
      </w:r>
      <w:proofErr w:type="spellEnd"/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replevin against him, Alan</w:t>
      </w:r>
    </w:p>
    <w:p w:rsidR="002F7D58" w:rsidRPr="002F7D58" w:rsidRDefault="002F7D58" w:rsidP="002F7D5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Edyngham</w:t>
      </w:r>
      <w:proofErr w:type="spellEnd"/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Alan Aps(q.v.).</w:t>
      </w:r>
    </w:p>
    <w:p w:rsidR="002F7D58" w:rsidRPr="002F7D58" w:rsidRDefault="002F7D58" w:rsidP="002F7D5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2F7D58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F7D5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2F7D58" w:rsidRPr="002F7D58" w:rsidRDefault="002F7D58" w:rsidP="002F7D5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F7D58" w:rsidRPr="002F7D58" w:rsidRDefault="002F7D58" w:rsidP="002F7D5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F7D58" w:rsidRPr="002F7D58" w:rsidRDefault="002F7D58" w:rsidP="002F7D5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F7D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16 February 2016</w:t>
      </w:r>
    </w:p>
    <w:p w:rsidR="006B2F86" w:rsidRPr="002F7D58" w:rsidRDefault="002F7D5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2F7D5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D58" w:rsidRDefault="002F7D58" w:rsidP="00E71FC3">
      <w:pPr>
        <w:spacing w:after="0" w:line="240" w:lineRule="auto"/>
      </w:pPr>
      <w:r>
        <w:separator/>
      </w:r>
    </w:p>
  </w:endnote>
  <w:endnote w:type="continuationSeparator" w:id="0">
    <w:p w:rsidR="002F7D58" w:rsidRDefault="002F7D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D58" w:rsidRDefault="002F7D58" w:rsidP="00E71FC3">
      <w:pPr>
        <w:spacing w:after="0" w:line="240" w:lineRule="auto"/>
      </w:pPr>
      <w:r>
        <w:separator/>
      </w:r>
    </w:p>
  </w:footnote>
  <w:footnote w:type="continuationSeparator" w:id="0">
    <w:p w:rsidR="002F7D58" w:rsidRDefault="002F7D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D58"/>
    <w:rsid w:val="002F7D5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724E84-BE98-4BCA-8BD1-5E24C8D12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F7D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2016-04-28T18:47:00Z</dcterms:created>
  <dcterms:modified xsi:type="dcterms:W3CDTF">2016-04-28T18:47:00Z</dcterms:modified>
</cp:coreProperties>
</file>