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54" w:rsidRPr="003B7B54" w:rsidRDefault="003B7B54" w:rsidP="003B7B5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Alan EDYNGHAM</w:t>
      </w:r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3B7B54" w:rsidRPr="003B7B54" w:rsidRDefault="003B7B54" w:rsidP="003B7B5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B7B54" w:rsidRPr="003B7B54" w:rsidRDefault="003B7B54" w:rsidP="003B7B5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B7B54" w:rsidRPr="003B7B54" w:rsidRDefault="003B7B54" w:rsidP="003B7B5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Newelonde</w:t>
      </w:r>
      <w:proofErr w:type="spellEnd"/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replevin against him, John</w:t>
      </w:r>
    </w:p>
    <w:p w:rsidR="003B7B54" w:rsidRPr="003B7B54" w:rsidRDefault="003B7B54" w:rsidP="003B7B5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Edyngham</w:t>
      </w:r>
      <w:proofErr w:type="spellEnd"/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Alan Aps(q.v.).</w:t>
      </w:r>
    </w:p>
    <w:p w:rsidR="003B7B54" w:rsidRPr="003B7B54" w:rsidRDefault="003B7B54" w:rsidP="003B7B5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3B7B54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3B7B5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3B7B54" w:rsidRPr="003B7B54" w:rsidRDefault="003B7B54" w:rsidP="003B7B5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B7B54" w:rsidRPr="003B7B54" w:rsidRDefault="003B7B54" w:rsidP="003B7B5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3B7B54" w:rsidRDefault="003B7B54" w:rsidP="003B7B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16 February 2016</w:t>
      </w:r>
    </w:p>
    <w:sectPr w:rsidR="006B2F86" w:rsidRPr="003B7B5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B54" w:rsidRDefault="003B7B54" w:rsidP="00E71FC3">
      <w:pPr>
        <w:spacing w:after="0" w:line="240" w:lineRule="auto"/>
      </w:pPr>
      <w:r>
        <w:separator/>
      </w:r>
    </w:p>
  </w:endnote>
  <w:endnote w:type="continuationSeparator" w:id="0">
    <w:p w:rsidR="003B7B54" w:rsidRDefault="003B7B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B54" w:rsidRDefault="003B7B54" w:rsidP="00E71FC3">
      <w:pPr>
        <w:spacing w:after="0" w:line="240" w:lineRule="auto"/>
      </w:pPr>
      <w:r>
        <w:separator/>
      </w:r>
    </w:p>
  </w:footnote>
  <w:footnote w:type="continuationSeparator" w:id="0">
    <w:p w:rsidR="003B7B54" w:rsidRDefault="003B7B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54"/>
    <w:rsid w:val="003B7B5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5CBFE6-5A7D-4D30-8B65-E64D1CD7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B7B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2016-04-28T18:48:00Z</dcterms:created>
  <dcterms:modified xsi:type="dcterms:W3CDTF">2016-04-28T18:48:00Z</dcterms:modified>
</cp:coreProperties>
</file>