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EDYNGDON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Salisbury. </w:t>
      </w: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Cressbien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Gillingham(q.v.) and John</w:t>
      </w: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Bryd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Marlborough(q.v.) quitclaimed 3 tenements and 8 shops in Salisbury</w:t>
      </w: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</w:t>
      </w:r>
      <w:proofErr w:type="spellStart"/>
      <w:r>
        <w:rPr>
          <w:rFonts w:ascii="Times New Roman" w:hAnsi="Times New Roman" w:cs="Times New Roman"/>
          <w:sz w:val="24"/>
          <w:szCs w:val="24"/>
        </w:rPr>
        <w:t>Gonnore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Bowier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1446/52)</w:t>
      </w: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27FEA" w:rsidRDefault="00127FEA" w:rsidP="0012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  <w:bookmarkStart w:id="0" w:name="_GoBack"/>
      <w:bookmarkEnd w:id="0"/>
    </w:p>
    <w:sectPr w:rsidR="006B2F86" w:rsidRPr="00127F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FEA" w:rsidRDefault="00127FEA" w:rsidP="00E71FC3">
      <w:pPr>
        <w:spacing w:after="0" w:line="240" w:lineRule="auto"/>
      </w:pPr>
      <w:r>
        <w:separator/>
      </w:r>
    </w:p>
  </w:endnote>
  <w:endnote w:type="continuationSeparator" w:id="0">
    <w:p w:rsidR="00127FEA" w:rsidRDefault="00127F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FEA" w:rsidRDefault="00127FEA" w:rsidP="00E71FC3">
      <w:pPr>
        <w:spacing w:after="0" w:line="240" w:lineRule="auto"/>
      </w:pPr>
      <w:r>
        <w:separator/>
      </w:r>
    </w:p>
  </w:footnote>
  <w:footnote w:type="continuationSeparator" w:id="0">
    <w:p w:rsidR="00127FEA" w:rsidRDefault="00127F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EA"/>
    <w:rsid w:val="00127FE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D41F"/>
  <w15:chartTrackingRefBased/>
  <w15:docId w15:val="{B0C26E26-9D1D-4139-A18F-5C33BD76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2016-03-06T20:14:00Z</dcterms:created>
  <dcterms:modified xsi:type="dcterms:W3CDTF">2016-03-06T20:15:00Z</dcterms:modified>
</cp:coreProperties>
</file>