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58ED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EDYNDEN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fl.1508)</w:t>
      </w:r>
    </w:p>
    <w:p w14:paraId="6EB24453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Benenden, Kent.</w:t>
      </w:r>
    </w:p>
    <w:p w14:paraId="47F42840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B90214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91A982" w14:textId="77777777" w:rsidR="00273F00" w:rsidRDefault="00273F00" w:rsidP="00273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May1508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F20BDF6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6246920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E1B38A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B1707A" w14:textId="77777777" w:rsidR="00273F00" w:rsidRDefault="00273F00" w:rsidP="00273F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2EF1A2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2817" w14:textId="77777777" w:rsidR="00273F00" w:rsidRDefault="00273F00" w:rsidP="009139A6">
      <w:r>
        <w:separator/>
      </w:r>
    </w:p>
  </w:endnote>
  <w:endnote w:type="continuationSeparator" w:id="0">
    <w:p w14:paraId="57147E41" w14:textId="77777777" w:rsidR="00273F00" w:rsidRDefault="00273F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74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A5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67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4D2F8" w14:textId="77777777" w:rsidR="00273F00" w:rsidRDefault="00273F00" w:rsidP="009139A6">
      <w:r>
        <w:separator/>
      </w:r>
    </w:p>
  </w:footnote>
  <w:footnote w:type="continuationSeparator" w:id="0">
    <w:p w14:paraId="20967818" w14:textId="77777777" w:rsidR="00273F00" w:rsidRDefault="00273F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1AE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65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E4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00"/>
    <w:rsid w:val="000666E0"/>
    <w:rsid w:val="002510B7"/>
    <w:rsid w:val="00273F0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17F80"/>
  <w15:chartTrackingRefBased/>
  <w15:docId w15:val="{160CB075-5763-405E-BCB3-992A8C61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73F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2022-04-17T20:52:00Z</dcterms:created>
  <dcterms:modified xsi:type="dcterms:W3CDTF">2022-04-17T20:52:00Z</dcterms:modified>
</cp:coreProperties>
</file>