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77AA" w:rsidRDefault="00AB77AA" w:rsidP="00AB77AA">
      <w:pPr>
        <w:pStyle w:val="NoSpacing"/>
        <w:ind w:left="1440" w:hanging="1440"/>
      </w:pPr>
      <w:bookmarkStart w:id="0" w:name="_GoBack"/>
      <w:bookmarkEnd w:id="0"/>
      <w:r>
        <w:rPr>
          <w:u w:val="single"/>
        </w:rPr>
        <w:t>John EDYNCHAM</w:t>
      </w:r>
      <w:r>
        <w:t xml:space="preserve">   </w:t>
      </w:r>
      <w:proofErr w:type="gramStart"/>
      <w:r>
        <w:t xml:space="preserve">   (</w:t>
      </w:r>
      <w:proofErr w:type="gramEnd"/>
      <w:r>
        <w:t>b.ca.1427)</w:t>
      </w:r>
    </w:p>
    <w:p w:rsidR="00AB77AA" w:rsidRDefault="00AB77AA" w:rsidP="00AB77AA">
      <w:pPr>
        <w:pStyle w:val="NoSpacing"/>
        <w:ind w:left="1440" w:hanging="1440"/>
      </w:pPr>
    </w:p>
    <w:p w:rsidR="00AB77AA" w:rsidRDefault="00AB77AA" w:rsidP="00AB77AA">
      <w:pPr>
        <w:pStyle w:val="NoSpacing"/>
        <w:ind w:left="1440" w:hanging="1440"/>
      </w:pPr>
    </w:p>
    <w:p w:rsidR="00AB77AA" w:rsidRDefault="00AB77AA" w:rsidP="00AB77AA">
      <w:pPr>
        <w:pStyle w:val="NoSpacing"/>
        <w:ind w:left="1440" w:hanging="1440"/>
      </w:pPr>
      <w:r>
        <w:t xml:space="preserve">Son of Richard </w:t>
      </w:r>
      <w:proofErr w:type="spellStart"/>
      <w:r>
        <w:t>Edyncham</w:t>
      </w:r>
      <w:proofErr w:type="spellEnd"/>
      <w:r>
        <w:t>(q.v.).</w:t>
      </w:r>
    </w:p>
    <w:p w:rsidR="00AB77AA" w:rsidRDefault="00AB77AA" w:rsidP="00AB77AA">
      <w:pPr>
        <w:pStyle w:val="NoSpacing"/>
        <w:ind w:left="1440" w:hanging="1440"/>
      </w:pPr>
      <w:r>
        <w:t xml:space="preserve">(www.inquisitionspostmortem.ac.uk   ref. </w:t>
      </w:r>
      <w:proofErr w:type="spellStart"/>
      <w:r>
        <w:t>eCIPM</w:t>
      </w:r>
      <w:proofErr w:type="spellEnd"/>
      <w:r>
        <w:t xml:space="preserve"> 25-30)</w:t>
      </w:r>
    </w:p>
    <w:p w:rsidR="00AB77AA" w:rsidRDefault="00AB77AA" w:rsidP="00AB77AA">
      <w:pPr>
        <w:pStyle w:val="NoSpacing"/>
        <w:ind w:left="1440" w:hanging="1440"/>
      </w:pPr>
    </w:p>
    <w:p w:rsidR="00AB77AA" w:rsidRDefault="00AB77AA" w:rsidP="00AB77AA">
      <w:pPr>
        <w:pStyle w:val="NoSpacing"/>
        <w:ind w:left="1440" w:hanging="1440"/>
      </w:pPr>
    </w:p>
    <w:p w:rsidR="00AB77AA" w:rsidRDefault="00AB77AA" w:rsidP="00AB77AA">
      <w:pPr>
        <w:pStyle w:val="NoSpacing"/>
        <w:ind w:left="1440" w:hanging="1440"/>
      </w:pPr>
      <w:r>
        <w:t>21 Apr.1438</w:t>
      </w:r>
      <w:r>
        <w:tab/>
        <w:t>His father died, and he inherited his lands in Kent. (ibid.)</w:t>
      </w:r>
    </w:p>
    <w:p w:rsidR="00AB77AA" w:rsidRDefault="00AB77AA" w:rsidP="00AB77AA">
      <w:pPr>
        <w:pStyle w:val="NoSpacing"/>
        <w:ind w:left="1440" w:hanging="1440"/>
      </w:pPr>
    </w:p>
    <w:p w:rsidR="00AB77AA" w:rsidRDefault="00AB77AA" w:rsidP="00AB77AA">
      <w:pPr>
        <w:pStyle w:val="NoSpacing"/>
        <w:ind w:left="1440" w:hanging="1440"/>
      </w:pPr>
    </w:p>
    <w:p w:rsidR="00AB77AA" w:rsidRPr="00AB77AA" w:rsidRDefault="00AB77AA" w:rsidP="00AB77AA">
      <w:pPr>
        <w:pStyle w:val="NoSpacing"/>
        <w:ind w:left="1440" w:hanging="1440"/>
      </w:pPr>
      <w:r>
        <w:t>16 September 2017</w:t>
      </w:r>
    </w:p>
    <w:p w:rsidR="00AB77AA" w:rsidRPr="00AB77AA" w:rsidRDefault="00AB77AA" w:rsidP="00AB77AA">
      <w:pPr>
        <w:pStyle w:val="NoSpacing"/>
        <w:ind w:left="1440" w:hanging="1440"/>
      </w:pPr>
    </w:p>
    <w:p w:rsidR="00E94902" w:rsidRPr="00AB77AA" w:rsidRDefault="00E94902" w:rsidP="00E94902">
      <w:pPr>
        <w:pStyle w:val="NoSpacing"/>
        <w:ind w:left="1440" w:hanging="1440"/>
      </w:pPr>
    </w:p>
    <w:p w:rsidR="00E94902" w:rsidRPr="00E94902" w:rsidRDefault="00E94902" w:rsidP="00341A87">
      <w:pPr>
        <w:pStyle w:val="NoSpacing"/>
      </w:pPr>
    </w:p>
    <w:p w:rsidR="00BA3E9F" w:rsidRPr="00BA3E9F" w:rsidRDefault="00BA3E9F" w:rsidP="00E71FC3">
      <w:pPr>
        <w:pStyle w:val="NoSpacing"/>
      </w:pPr>
    </w:p>
    <w:sectPr w:rsidR="00BA3E9F" w:rsidRPr="00BA3E9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A3E9F" w:rsidRDefault="00BA3E9F" w:rsidP="00E71FC3">
      <w:pPr>
        <w:spacing w:after="0" w:line="240" w:lineRule="auto"/>
      </w:pPr>
      <w:r>
        <w:separator/>
      </w:r>
    </w:p>
  </w:endnote>
  <w:endnote w:type="continuationSeparator" w:id="0">
    <w:p w:rsidR="00BA3E9F" w:rsidRDefault="00BA3E9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A3E9F" w:rsidRDefault="00BA3E9F" w:rsidP="00E71FC3">
      <w:pPr>
        <w:spacing w:after="0" w:line="240" w:lineRule="auto"/>
      </w:pPr>
      <w:r>
        <w:separator/>
      </w:r>
    </w:p>
  </w:footnote>
  <w:footnote w:type="continuationSeparator" w:id="0">
    <w:p w:rsidR="00BA3E9F" w:rsidRDefault="00BA3E9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E9F"/>
    <w:rsid w:val="001A7C09"/>
    <w:rsid w:val="00341A87"/>
    <w:rsid w:val="00577BD5"/>
    <w:rsid w:val="00656CBA"/>
    <w:rsid w:val="006A1F77"/>
    <w:rsid w:val="00711924"/>
    <w:rsid w:val="00733BE7"/>
    <w:rsid w:val="00AB52E8"/>
    <w:rsid w:val="00AB77AA"/>
    <w:rsid w:val="00B16D3F"/>
    <w:rsid w:val="00BA3E9F"/>
    <w:rsid w:val="00BB41AC"/>
    <w:rsid w:val="00E71FC3"/>
    <w:rsid w:val="00E94902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8D3EB1"/>
  <w15:chartTrackingRefBased/>
  <w15:docId w15:val="{C60B3F8B-832E-40C1-A5BD-79FEF62CB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41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2017-09-16T19:46:00Z</dcterms:created>
  <dcterms:modified xsi:type="dcterms:W3CDTF">2017-09-16T20:32:00Z</dcterms:modified>
</cp:coreProperties>
</file>