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75F31" w14:textId="77777777" w:rsidR="007E14D7" w:rsidRDefault="007E14D7" w:rsidP="007E14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EDYMAN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72EBB144" w14:textId="77777777" w:rsidR="007E14D7" w:rsidRDefault="007E14D7" w:rsidP="007E14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Holkham, Norfolk. Smith.</w:t>
      </w:r>
    </w:p>
    <w:p w14:paraId="56FC6F12" w14:textId="77777777" w:rsidR="007E14D7" w:rsidRDefault="007E14D7" w:rsidP="007E14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3DD8A3" w14:textId="77777777" w:rsidR="007E14D7" w:rsidRDefault="007E14D7" w:rsidP="007E14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ACA98D" w14:textId="77777777" w:rsidR="007E14D7" w:rsidRDefault="007E14D7" w:rsidP="007E14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Mounteyn</w:t>
      </w:r>
      <w:proofErr w:type="spellEnd"/>
      <w:r>
        <w:rPr>
          <w:rFonts w:ascii="Times New Roman" w:hAnsi="Times New Roman" w:cs="Times New Roman"/>
          <w:sz w:val="24"/>
          <w:szCs w:val="24"/>
        </w:rPr>
        <w:t>, esquire(q.v.), brought a plaint of trespass and taking against#</w:t>
      </w:r>
    </w:p>
    <w:p w14:paraId="52F152E0" w14:textId="77777777" w:rsidR="007E14D7" w:rsidRDefault="007E14D7" w:rsidP="007E14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Wodecrofte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Methwold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Richard Gardener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Hilgay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</w:t>
      </w:r>
    </w:p>
    <w:p w14:paraId="0F052E40" w14:textId="77777777" w:rsidR="007E14D7" w:rsidRDefault="007E14D7" w:rsidP="007E14D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James </w:t>
      </w:r>
      <w:proofErr w:type="spellStart"/>
      <w:r>
        <w:rPr>
          <w:rFonts w:ascii="Times New Roman" w:hAnsi="Times New Roman" w:cs="Times New Roman"/>
          <w:sz w:val="24"/>
          <w:szCs w:val="24"/>
        </w:rPr>
        <w:t>Geyton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Rudham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Robert Waller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Carbrooke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14:paraId="54CBFCAE" w14:textId="77777777" w:rsidR="007E14D7" w:rsidRDefault="007E14D7" w:rsidP="007E14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Rengham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Wells next the Sea(q.v.).</w:t>
      </w:r>
    </w:p>
    <w:p w14:paraId="30A9783A" w14:textId="77777777" w:rsidR="007E14D7" w:rsidRDefault="007E14D7" w:rsidP="007E14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0761AD0" w14:textId="77777777" w:rsidR="007E14D7" w:rsidRDefault="007E14D7" w:rsidP="007E14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EFA448" w14:textId="77777777" w:rsidR="007E14D7" w:rsidRDefault="007E14D7" w:rsidP="007E14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7E4EC5" w14:textId="77777777" w:rsidR="007E14D7" w:rsidRDefault="007E14D7" w:rsidP="007E14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2022</w:t>
      </w:r>
    </w:p>
    <w:p w14:paraId="5223DAC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F2F13" w14:textId="77777777" w:rsidR="007E14D7" w:rsidRDefault="007E14D7" w:rsidP="009139A6">
      <w:r>
        <w:separator/>
      </w:r>
    </w:p>
  </w:endnote>
  <w:endnote w:type="continuationSeparator" w:id="0">
    <w:p w14:paraId="75C72DBA" w14:textId="77777777" w:rsidR="007E14D7" w:rsidRDefault="007E14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63F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FB4B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5AC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D356C" w14:textId="77777777" w:rsidR="007E14D7" w:rsidRDefault="007E14D7" w:rsidP="009139A6">
      <w:r>
        <w:separator/>
      </w:r>
    </w:p>
  </w:footnote>
  <w:footnote w:type="continuationSeparator" w:id="0">
    <w:p w14:paraId="643BF231" w14:textId="77777777" w:rsidR="007E14D7" w:rsidRDefault="007E14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E7A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D23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096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4D7"/>
    <w:rsid w:val="000666E0"/>
    <w:rsid w:val="002510B7"/>
    <w:rsid w:val="005C130B"/>
    <w:rsid w:val="007E14D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25F76"/>
  <w15:chartTrackingRefBased/>
  <w15:docId w15:val="{9E894912-39D2-4CDF-9716-77E153A0C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E14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2022-04-22T14:12:00Z</dcterms:created>
  <dcterms:modified xsi:type="dcterms:W3CDTF">2022-04-22T14:13:00Z</dcterms:modified>
</cp:coreProperties>
</file>