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EDY, junior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Newport Pagnell,</w:t>
      </w:r>
    </w:p>
    <w:p w:rsidR="00180F87" w:rsidRDefault="00180F87" w:rsidP="00180F8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Buckinghamshire, into lands of the late Sir Thomas Aylesbury(q.v.).</w:t>
      </w:r>
    </w:p>
    <w:p w:rsid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9098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21-103 )</w:t>
      </w:r>
    </w:p>
    <w:p w:rsid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80F87" w:rsidRDefault="00180F87" w:rsidP="00180F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  <w:bookmarkStart w:id="0" w:name="_GoBack"/>
      <w:bookmarkEnd w:id="0"/>
    </w:p>
    <w:sectPr w:rsidR="00DD5B8A" w:rsidRPr="00180F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F87" w:rsidRDefault="00180F87" w:rsidP="00564E3C">
      <w:pPr>
        <w:spacing w:after="0" w:line="240" w:lineRule="auto"/>
      </w:pPr>
      <w:r>
        <w:separator/>
      </w:r>
    </w:p>
  </w:endnote>
  <w:endnote w:type="continuationSeparator" w:id="0">
    <w:p w:rsidR="00180F87" w:rsidRDefault="00180F8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80F87">
      <w:rPr>
        <w:rFonts w:ascii="Times New Roman" w:hAnsi="Times New Roman" w:cs="Times New Roman"/>
        <w:noProof/>
        <w:sz w:val="24"/>
        <w:szCs w:val="24"/>
      </w:rPr>
      <w:t>15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F87" w:rsidRDefault="00180F87" w:rsidP="00564E3C">
      <w:pPr>
        <w:spacing w:after="0" w:line="240" w:lineRule="auto"/>
      </w:pPr>
      <w:r>
        <w:separator/>
      </w:r>
    </w:p>
  </w:footnote>
  <w:footnote w:type="continuationSeparator" w:id="0">
    <w:p w:rsidR="00180F87" w:rsidRDefault="00180F8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F87"/>
    <w:rsid w:val="00180F87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40180"/>
  <w15:chartTrackingRefBased/>
  <w15:docId w15:val="{C0AC8153-831D-42ED-8987-78BEB5274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80F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2015-11-15T20:33:00Z</dcterms:created>
  <dcterms:modified xsi:type="dcterms:W3CDTF">2015-11-15T20:34:00Z</dcterms:modified>
</cp:coreProperties>
</file>