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F59" w:rsidRDefault="00EC2F59" w:rsidP="00EC2F59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EDY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C2F59" w:rsidRDefault="00EC2F59" w:rsidP="00EC2F59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EC2F59" w:rsidRDefault="00EC2F59" w:rsidP="00EC2F59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EC2F59" w:rsidRDefault="00EC2F59" w:rsidP="00EC2F59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Deryng</w:t>
      </w:r>
      <w:proofErr w:type="spellEnd"/>
      <w:r>
        <w:rPr>
          <w:rFonts w:ascii="Times New Roman" w:hAnsi="Times New Roman" w:cs="Times New Roman"/>
        </w:rPr>
        <w:t xml:space="preserve"> of Aylesbury, </w:t>
      </w:r>
    </w:p>
    <w:p w:rsidR="00EC2F59" w:rsidRDefault="00EC2F59" w:rsidP="00EC2F59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Buckinghamshire(q.v.), John </w:t>
      </w:r>
      <w:proofErr w:type="spellStart"/>
      <w:r>
        <w:rPr>
          <w:rFonts w:ascii="Times New Roman" w:hAnsi="Times New Roman" w:cs="Times New Roman"/>
        </w:rPr>
        <w:t>Cleremond</w:t>
      </w:r>
      <w:proofErr w:type="spellEnd"/>
      <w:r>
        <w:rPr>
          <w:rFonts w:ascii="Times New Roman" w:hAnsi="Times New Roman" w:cs="Times New Roman"/>
        </w:rPr>
        <w:t xml:space="preserve"> of Aylesbury(q.v.) and Lawrence</w:t>
      </w:r>
    </w:p>
    <w:p w:rsidR="00EC2F59" w:rsidRDefault="00EC2F59" w:rsidP="00EC2F59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Brokehole</w:t>
      </w:r>
      <w:proofErr w:type="spellEnd"/>
      <w:r>
        <w:rPr>
          <w:rFonts w:ascii="Times New Roman" w:hAnsi="Times New Roman" w:cs="Times New Roman"/>
        </w:rPr>
        <w:t xml:space="preserve"> of Shenley(q.v.).</w:t>
      </w:r>
    </w:p>
    <w:p w:rsidR="00EC2F59" w:rsidRDefault="00EC2F59" w:rsidP="00EC2F59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C2F59" w:rsidRDefault="00EC2F59" w:rsidP="00EC2F59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James of London, fishmonger(q.v.).</w:t>
      </w:r>
    </w:p>
    <w:p w:rsidR="00EC2F59" w:rsidRDefault="00EC2F59" w:rsidP="00EC2F59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EC2F59" w:rsidRDefault="00EC2F59" w:rsidP="00EC2F59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Jamys</w:t>
      </w:r>
      <w:proofErr w:type="spellEnd"/>
      <w:r>
        <w:rPr>
          <w:rFonts w:ascii="Times New Roman" w:hAnsi="Times New Roman" w:cs="Times New Roman"/>
        </w:rPr>
        <w:t xml:space="preserve"> of London, baker(q.v.).</w:t>
      </w:r>
    </w:p>
    <w:p w:rsidR="00EC2F59" w:rsidRDefault="00EC2F59" w:rsidP="00EC2F59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EC2F59" w:rsidRDefault="00EC2F59" w:rsidP="00EC2F59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EC2F59" w:rsidRDefault="00EC2F59" w:rsidP="00EC2F59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EC2F59" w:rsidRDefault="00EC2F59" w:rsidP="00EC2F59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October 2017</w:t>
      </w:r>
    </w:p>
    <w:p w:rsidR="006B2F86" w:rsidRPr="00E71FC3" w:rsidRDefault="00EC2F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2F59" w:rsidRDefault="00EC2F59" w:rsidP="00E71FC3">
      <w:r>
        <w:separator/>
      </w:r>
    </w:p>
  </w:endnote>
  <w:endnote w:type="continuationSeparator" w:id="0">
    <w:p w:rsidR="00EC2F59" w:rsidRDefault="00EC2F5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2F59" w:rsidRDefault="00EC2F59" w:rsidP="00E71FC3">
      <w:r>
        <w:separator/>
      </w:r>
    </w:p>
  </w:footnote>
  <w:footnote w:type="continuationSeparator" w:id="0">
    <w:p w:rsidR="00EC2F59" w:rsidRDefault="00EC2F5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F5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2F5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AD9050-BB3C-4D2C-82D0-D81615B5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2F5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C2F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2017-10-04T18:41:00Z</dcterms:created>
  <dcterms:modified xsi:type="dcterms:W3CDTF">2017-10-04T18:41:00Z</dcterms:modified>
</cp:coreProperties>
</file>