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358" w:rsidRDefault="00446358" w:rsidP="00446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EDY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446358" w:rsidRDefault="00446358" w:rsidP="00446358">
      <w:pPr>
        <w:rPr>
          <w:rFonts w:ascii="Times New Roman" w:hAnsi="Times New Roman" w:cs="Times New Roman"/>
        </w:rPr>
      </w:pPr>
    </w:p>
    <w:p w:rsidR="00446358" w:rsidRDefault="00446358" w:rsidP="00446358">
      <w:pPr>
        <w:rPr>
          <w:rFonts w:ascii="Times New Roman" w:hAnsi="Times New Roman" w:cs="Times New Roman"/>
        </w:rPr>
      </w:pPr>
    </w:p>
    <w:p w:rsidR="00446358" w:rsidRDefault="00446358" w:rsidP="00446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May1434</w:t>
      </w:r>
      <w:r>
        <w:rPr>
          <w:rFonts w:ascii="Times New Roman" w:hAnsi="Times New Roman" w:cs="Times New Roman"/>
        </w:rPr>
        <w:tab/>
        <w:t>He was a juror on the inquisition post mortem held in Stony Stratford,</w:t>
      </w:r>
    </w:p>
    <w:p w:rsidR="00446358" w:rsidRDefault="00446358" w:rsidP="00446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Buckinghamshire, into lands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446358" w:rsidRDefault="00446358" w:rsidP="00446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502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24-172)</w:t>
      </w:r>
    </w:p>
    <w:p w:rsidR="00446358" w:rsidRDefault="00446358" w:rsidP="00446358">
      <w:pPr>
        <w:rPr>
          <w:rFonts w:ascii="Times New Roman" w:hAnsi="Times New Roman" w:cs="Times New Roman"/>
        </w:rPr>
      </w:pPr>
    </w:p>
    <w:p w:rsidR="00446358" w:rsidRDefault="00446358" w:rsidP="00446358">
      <w:pPr>
        <w:rPr>
          <w:rFonts w:ascii="Times New Roman" w:hAnsi="Times New Roman" w:cs="Times New Roman"/>
        </w:rPr>
      </w:pPr>
    </w:p>
    <w:p w:rsidR="00446358" w:rsidRDefault="00446358" w:rsidP="00446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2016</w:t>
      </w:r>
    </w:p>
    <w:p w:rsidR="006B2F86" w:rsidRPr="00E71FC3" w:rsidRDefault="004463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358" w:rsidRDefault="00446358" w:rsidP="00E71FC3">
      <w:r>
        <w:separator/>
      </w:r>
    </w:p>
  </w:endnote>
  <w:endnote w:type="continuationSeparator" w:id="0">
    <w:p w:rsidR="00446358" w:rsidRDefault="004463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358" w:rsidRDefault="00446358" w:rsidP="00E71FC3">
      <w:r>
        <w:separator/>
      </w:r>
    </w:p>
  </w:footnote>
  <w:footnote w:type="continuationSeparator" w:id="0">
    <w:p w:rsidR="00446358" w:rsidRDefault="004463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58"/>
    <w:rsid w:val="004463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50177-836A-496C-B1B3-1CBD15B9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4635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63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2016-04-17T20:42:00Z</dcterms:created>
  <dcterms:modified xsi:type="dcterms:W3CDTF">2016-04-17T20:42:00Z</dcterms:modified>
</cp:coreProperties>
</file>