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EDWYN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Hogeson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and</w:t>
      </w: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wife, Joanna(q.v.), at York Sheriffs’ Court.</w:t>
      </w: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p.11)</w:t>
      </w: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B3B" w:rsidRDefault="00300B3B" w:rsidP="00300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2018</w:t>
      </w:r>
    </w:p>
    <w:p w:rsidR="006B2F86" w:rsidRPr="00E71FC3" w:rsidRDefault="00300B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B3B" w:rsidRDefault="00300B3B" w:rsidP="00E71FC3">
      <w:pPr>
        <w:spacing w:after="0" w:line="240" w:lineRule="auto"/>
      </w:pPr>
      <w:r>
        <w:separator/>
      </w:r>
    </w:p>
  </w:endnote>
  <w:endnote w:type="continuationSeparator" w:id="0">
    <w:p w:rsidR="00300B3B" w:rsidRDefault="00300B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B3B" w:rsidRDefault="00300B3B" w:rsidP="00E71FC3">
      <w:pPr>
        <w:spacing w:after="0" w:line="240" w:lineRule="auto"/>
      </w:pPr>
      <w:r>
        <w:separator/>
      </w:r>
    </w:p>
  </w:footnote>
  <w:footnote w:type="continuationSeparator" w:id="0">
    <w:p w:rsidR="00300B3B" w:rsidRDefault="00300B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3B"/>
    <w:rsid w:val="001A7C09"/>
    <w:rsid w:val="00300B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4353E6-6533-4D2E-9885-9935467F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B3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2018-01-04T22:05:00Z</dcterms:created>
  <dcterms:modified xsi:type="dcterms:W3CDTF">2018-01-04T22:05:00Z</dcterms:modified>
</cp:coreProperties>
</file>