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16F50" w14:textId="77777777" w:rsidR="00257984" w:rsidRDefault="00257984" w:rsidP="002579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EDWYN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6F483669" w14:textId="77777777" w:rsidR="00257984" w:rsidRDefault="00257984" w:rsidP="002579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405C5EFE" w14:textId="77777777" w:rsidR="00257984" w:rsidRDefault="00257984" w:rsidP="00257984">
      <w:pPr>
        <w:pStyle w:val="NoSpacing"/>
        <w:rPr>
          <w:rFonts w:cs="Times New Roman"/>
          <w:szCs w:val="24"/>
        </w:rPr>
      </w:pPr>
    </w:p>
    <w:p w14:paraId="32B51210" w14:textId="77777777" w:rsidR="00257984" w:rsidRDefault="00257984" w:rsidP="00257984">
      <w:pPr>
        <w:pStyle w:val="NoSpacing"/>
        <w:rPr>
          <w:rFonts w:cs="Times New Roman"/>
          <w:szCs w:val="24"/>
        </w:rPr>
      </w:pPr>
    </w:p>
    <w:p w14:paraId="6782B6D8" w14:textId="77777777" w:rsidR="00257984" w:rsidRDefault="00257984" w:rsidP="002579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He became apprenticed to William </w:t>
      </w:r>
      <w:proofErr w:type="spellStart"/>
      <w:r>
        <w:rPr>
          <w:rFonts w:cs="Times New Roman"/>
          <w:szCs w:val="24"/>
        </w:rPr>
        <w:t>Risseley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1CAD5DCE" w14:textId="77777777" w:rsidR="00257984" w:rsidRDefault="00257984" w:rsidP="002579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C75CD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1F45970" w14:textId="77777777" w:rsidR="00257984" w:rsidRDefault="00257984" w:rsidP="00257984">
      <w:pPr>
        <w:pStyle w:val="NoSpacing"/>
        <w:rPr>
          <w:rFonts w:cs="Times New Roman"/>
          <w:szCs w:val="24"/>
        </w:rPr>
      </w:pPr>
    </w:p>
    <w:p w14:paraId="561800F7" w14:textId="77777777" w:rsidR="00257984" w:rsidRDefault="00257984" w:rsidP="00257984">
      <w:pPr>
        <w:pStyle w:val="NoSpacing"/>
        <w:rPr>
          <w:rFonts w:cs="Times New Roman"/>
          <w:szCs w:val="24"/>
        </w:rPr>
      </w:pPr>
    </w:p>
    <w:p w14:paraId="71E9F76B" w14:textId="77777777" w:rsidR="00257984" w:rsidRDefault="00257984" w:rsidP="002579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August 2024</w:t>
      </w:r>
    </w:p>
    <w:p w14:paraId="1DA241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F4EE66" w14:textId="77777777" w:rsidR="00257984" w:rsidRDefault="00257984" w:rsidP="009139A6">
      <w:r>
        <w:separator/>
      </w:r>
    </w:p>
  </w:endnote>
  <w:endnote w:type="continuationSeparator" w:id="0">
    <w:p w14:paraId="4A838367" w14:textId="77777777" w:rsidR="00257984" w:rsidRDefault="002579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3E7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BE7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46D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D1FA08" w14:textId="77777777" w:rsidR="00257984" w:rsidRDefault="00257984" w:rsidP="009139A6">
      <w:r>
        <w:separator/>
      </w:r>
    </w:p>
  </w:footnote>
  <w:footnote w:type="continuationSeparator" w:id="0">
    <w:p w14:paraId="19DED8FC" w14:textId="77777777" w:rsidR="00257984" w:rsidRDefault="002579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B8E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E15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CA4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984"/>
    <w:rsid w:val="000666E0"/>
    <w:rsid w:val="002510B7"/>
    <w:rsid w:val="00257984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E32DE"/>
  <w15:chartTrackingRefBased/>
  <w15:docId w15:val="{1FC0A72A-DE16-4374-A765-2E1F7B8F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79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2024-08-11T20:42:00Z</dcterms:created>
  <dcterms:modified xsi:type="dcterms:W3CDTF">2024-08-11T20:43:00Z</dcterms:modified>
</cp:coreProperties>
</file>