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BA2F5E" w14:textId="77777777" w:rsidR="00273398" w:rsidRDefault="00273398" w:rsidP="00273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EDWYN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fl.1484)</w:t>
      </w:r>
    </w:p>
    <w:p w14:paraId="09B7F5CE" w14:textId="77777777" w:rsidR="00273398" w:rsidRDefault="00273398" w:rsidP="00273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York, Chaplain.</w:t>
      </w:r>
    </w:p>
    <w:p w14:paraId="715D8C57" w14:textId="77777777" w:rsidR="00273398" w:rsidRDefault="00273398" w:rsidP="00273398">
      <w:pPr>
        <w:pStyle w:val="NoSpacing"/>
        <w:rPr>
          <w:rFonts w:cs="Times New Roman"/>
          <w:szCs w:val="24"/>
        </w:rPr>
      </w:pPr>
    </w:p>
    <w:p w14:paraId="2CDDE1C3" w14:textId="77777777" w:rsidR="00273398" w:rsidRDefault="00273398" w:rsidP="00273398">
      <w:pPr>
        <w:pStyle w:val="NoSpacing"/>
        <w:rPr>
          <w:rFonts w:cs="Times New Roman"/>
          <w:szCs w:val="24"/>
        </w:rPr>
      </w:pPr>
    </w:p>
    <w:p w14:paraId="572ACEEE" w14:textId="77777777" w:rsidR="00273398" w:rsidRDefault="00273398" w:rsidP="00273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1484</w:t>
      </w:r>
      <w:r>
        <w:rPr>
          <w:rFonts w:cs="Times New Roman"/>
          <w:szCs w:val="24"/>
        </w:rPr>
        <w:tab/>
        <w:t>He was sworn as Searcher of the Stringers’ craft.</w:t>
      </w:r>
    </w:p>
    <w:p w14:paraId="2051592E" w14:textId="77777777" w:rsidR="00273398" w:rsidRDefault="00273398" w:rsidP="00273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6BD6EF95" w14:textId="77777777" w:rsidR="00273398" w:rsidRDefault="00273398" w:rsidP="0027339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p.287)</w:t>
      </w:r>
    </w:p>
    <w:p w14:paraId="2FB217F9" w14:textId="77777777" w:rsidR="00273398" w:rsidRDefault="00273398" w:rsidP="00273398">
      <w:pPr>
        <w:pStyle w:val="NoSpacing"/>
        <w:rPr>
          <w:rFonts w:cs="Times New Roman"/>
          <w:szCs w:val="24"/>
        </w:rPr>
      </w:pPr>
    </w:p>
    <w:p w14:paraId="5E4E7436" w14:textId="77777777" w:rsidR="00273398" w:rsidRDefault="00273398" w:rsidP="00273398">
      <w:pPr>
        <w:pStyle w:val="NoSpacing"/>
        <w:rPr>
          <w:rFonts w:cs="Times New Roman"/>
          <w:szCs w:val="24"/>
        </w:rPr>
      </w:pPr>
    </w:p>
    <w:p w14:paraId="02CD23C6" w14:textId="77777777" w:rsidR="00273398" w:rsidRDefault="00273398" w:rsidP="002733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2024</w:t>
      </w:r>
    </w:p>
    <w:p w14:paraId="6321EBD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C5E268" w14:textId="77777777" w:rsidR="00273398" w:rsidRDefault="00273398" w:rsidP="009139A6">
      <w:r>
        <w:separator/>
      </w:r>
    </w:p>
  </w:endnote>
  <w:endnote w:type="continuationSeparator" w:id="0">
    <w:p w14:paraId="41F54F6C" w14:textId="77777777" w:rsidR="00273398" w:rsidRDefault="002733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5B8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90F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17EB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BD09C2" w14:textId="77777777" w:rsidR="00273398" w:rsidRDefault="00273398" w:rsidP="009139A6">
      <w:r>
        <w:separator/>
      </w:r>
    </w:p>
  </w:footnote>
  <w:footnote w:type="continuationSeparator" w:id="0">
    <w:p w14:paraId="001F511B" w14:textId="77777777" w:rsidR="00273398" w:rsidRDefault="002733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689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421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4F2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398"/>
    <w:rsid w:val="000666E0"/>
    <w:rsid w:val="002510B7"/>
    <w:rsid w:val="00270799"/>
    <w:rsid w:val="00273398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A3B27"/>
  <w15:chartTrackingRefBased/>
  <w15:docId w15:val="{D3DC10B2-B241-4887-9151-4CD4FE80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2024-05-25T20:31:00Z</dcterms:created>
  <dcterms:modified xsi:type="dcterms:W3CDTF">2024-05-25T20:32:00Z</dcterms:modified>
</cp:coreProperties>
</file>