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11FA7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EDWYN</w:t>
      </w:r>
      <w:r>
        <w:rPr>
          <w:rFonts w:ascii="Times New Roman" w:hAnsi="Times New Roman" w:cs="Times New Roman"/>
        </w:rPr>
        <w:t xml:space="preserve">       (fl.1483)</w:t>
      </w:r>
    </w:p>
    <w:p w14:paraId="00383E8F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Tooting Beck, Surrey. Labourer.</w:t>
      </w:r>
    </w:p>
    <w:p w14:paraId="08C4B537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</w:p>
    <w:p w14:paraId="7D68BA79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</w:p>
    <w:p w14:paraId="35C6A4B7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Clay, </w:t>
      </w:r>
      <w:proofErr w:type="spellStart"/>
      <w:r>
        <w:rPr>
          <w:rFonts w:ascii="Times New Roman" w:hAnsi="Times New Roman" w:cs="Times New Roman"/>
        </w:rPr>
        <w:t>shearman</w:t>
      </w:r>
      <w:proofErr w:type="spellEnd"/>
      <w:r>
        <w:rPr>
          <w:rFonts w:ascii="Times New Roman" w:hAnsi="Times New Roman" w:cs="Times New Roman"/>
        </w:rPr>
        <w:t>(q.v.), brought a plaint of debt against him and</w:t>
      </w:r>
    </w:p>
    <w:p w14:paraId="20A9D946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Overey</w:t>
      </w:r>
      <w:proofErr w:type="spellEnd"/>
      <w:r>
        <w:rPr>
          <w:rFonts w:ascii="Times New Roman" w:hAnsi="Times New Roman" w:cs="Times New Roman"/>
        </w:rPr>
        <w:t xml:space="preserve"> of Newington(q.v.).</w:t>
      </w:r>
    </w:p>
    <w:p w14:paraId="2F010F46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56B3B6C9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</w:p>
    <w:p w14:paraId="47782C5D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</w:p>
    <w:p w14:paraId="684AC27A" w14:textId="77777777" w:rsidR="009E3D28" w:rsidRDefault="009E3D28" w:rsidP="009E3D2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July 2019</w:t>
      </w:r>
    </w:p>
    <w:p w14:paraId="7782A795" w14:textId="77777777" w:rsidR="006B2F86" w:rsidRPr="00E71FC3" w:rsidRDefault="009E3D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41423" w14:textId="77777777" w:rsidR="009E3D28" w:rsidRDefault="009E3D28" w:rsidP="00E71FC3">
      <w:r>
        <w:separator/>
      </w:r>
    </w:p>
  </w:endnote>
  <w:endnote w:type="continuationSeparator" w:id="0">
    <w:p w14:paraId="651DC03A" w14:textId="77777777" w:rsidR="009E3D28" w:rsidRDefault="009E3D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7DD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3F8F6" w14:textId="77777777" w:rsidR="009E3D28" w:rsidRDefault="009E3D28" w:rsidP="00E71FC3">
      <w:r>
        <w:separator/>
      </w:r>
    </w:p>
  </w:footnote>
  <w:footnote w:type="continuationSeparator" w:id="0">
    <w:p w14:paraId="3DE95EA6" w14:textId="77777777" w:rsidR="009E3D28" w:rsidRDefault="009E3D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28"/>
    <w:rsid w:val="001A7C09"/>
    <w:rsid w:val="00577BD5"/>
    <w:rsid w:val="00656CBA"/>
    <w:rsid w:val="006A1F77"/>
    <w:rsid w:val="00733BE7"/>
    <w:rsid w:val="009E3D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117F0"/>
  <w15:chartTrackingRefBased/>
  <w15:docId w15:val="{4BA02F7C-3A7B-48C4-AC40-F72D64AD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D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2019-07-19T19:50:00Z</dcterms:created>
  <dcterms:modified xsi:type="dcterms:W3CDTF">2019-07-19T19:51:00Z</dcterms:modified>
</cp:coreProperties>
</file>