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6CA51" w14:textId="77777777" w:rsidR="00063A08" w:rsidRDefault="00063A08" w:rsidP="00063A08">
      <w:pPr>
        <w:pStyle w:val="NoSpacing"/>
      </w:pPr>
      <w:r>
        <w:rPr>
          <w:u w:val="single"/>
        </w:rPr>
        <w:t>John EDWYN</w:t>
      </w:r>
      <w:r>
        <w:t xml:space="preserve">    </w:t>
      </w:r>
      <w:proofErr w:type="gramStart"/>
      <w:r>
        <w:t xml:space="preserve">   (</w:t>
      </w:r>
      <w:proofErr w:type="gramEnd"/>
      <w:r>
        <w:t>fl.1480)</w:t>
      </w:r>
    </w:p>
    <w:p w14:paraId="2A7C505B" w14:textId="77777777" w:rsidR="00063A08" w:rsidRDefault="00063A08" w:rsidP="00063A08">
      <w:pPr>
        <w:pStyle w:val="NoSpacing"/>
      </w:pPr>
      <w:r>
        <w:t>Chaplain.</w:t>
      </w:r>
    </w:p>
    <w:p w14:paraId="7E237F1B" w14:textId="77777777" w:rsidR="00063A08" w:rsidRDefault="00063A08" w:rsidP="00063A08">
      <w:pPr>
        <w:pStyle w:val="NoSpacing"/>
      </w:pPr>
    </w:p>
    <w:p w14:paraId="32D03D06" w14:textId="77777777" w:rsidR="00063A08" w:rsidRDefault="00063A08" w:rsidP="00063A08">
      <w:pPr>
        <w:pStyle w:val="NoSpacing"/>
      </w:pPr>
    </w:p>
    <w:p w14:paraId="79C1DFB9" w14:textId="77777777" w:rsidR="00063A08" w:rsidRDefault="00063A08" w:rsidP="00063A08">
      <w:pPr>
        <w:pStyle w:val="NoSpacing"/>
      </w:pPr>
      <w:r>
        <w:t xml:space="preserve">  6 Jan.1481</w:t>
      </w:r>
      <w:r>
        <w:tab/>
        <w:t xml:space="preserve">He was instituted Vicar of </w:t>
      </w:r>
      <w:proofErr w:type="spellStart"/>
      <w:proofErr w:type="gramStart"/>
      <w:r>
        <w:t>St.Helen’s</w:t>
      </w:r>
      <w:proofErr w:type="spellEnd"/>
      <w:proofErr w:type="gramEnd"/>
      <w:r>
        <w:t>, Stonegate, York.</w:t>
      </w:r>
    </w:p>
    <w:p w14:paraId="1DB0C687" w14:textId="77777777" w:rsidR="00063A08" w:rsidRDefault="00063A08" w:rsidP="00063A08">
      <w:pPr>
        <w:pStyle w:val="NoSpacing"/>
      </w:pPr>
      <w:r>
        <w:tab/>
      </w:r>
      <w:r>
        <w:tab/>
        <w:t>(“The Register of Thomas Rotherham, Archbishop of York 1480-1500</w:t>
      </w:r>
    </w:p>
    <w:p w14:paraId="21BCE882" w14:textId="77777777" w:rsidR="00063A08" w:rsidRDefault="00063A08" w:rsidP="00063A08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p.4)</w:t>
      </w:r>
    </w:p>
    <w:p w14:paraId="6730974B" w14:textId="77777777" w:rsidR="00063A08" w:rsidRDefault="00063A08" w:rsidP="00063A08">
      <w:pPr>
        <w:pStyle w:val="NoSpacing"/>
      </w:pPr>
    </w:p>
    <w:p w14:paraId="4E2910CE" w14:textId="77777777" w:rsidR="00063A08" w:rsidRDefault="00063A08" w:rsidP="00063A08">
      <w:pPr>
        <w:pStyle w:val="NoSpacing"/>
      </w:pPr>
    </w:p>
    <w:p w14:paraId="187692A5" w14:textId="77777777" w:rsidR="00063A08" w:rsidRDefault="00063A08" w:rsidP="00063A08">
      <w:pPr>
        <w:pStyle w:val="NoSpacing"/>
      </w:pPr>
      <w:r>
        <w:t>22 February 2019</w:t>
      </w:r>
    </w:p>
    <w:p w14:paraId="02C5F427" w14:textId="77777777" w:rsidR="006B2F86" w:rsidRPr="00E71FC3" w:rsidRDefault="00063A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A0105" w14:textId="77777777" w:rsidR="00063A08" w:rsidRDefault="00063A08" w:rsidP="00E71FC3">
      <w:pPr>
        <w:spacing w:after="0" w:line="240" w:lineRule="auto"/>
      </w:pPr>
      <w:r>
        <w:separator/>
      </w:r>
    </w:p>
  </w:endnote>
  <w:endnote w:type="continuationSeparator" w:id="0">
    <w:p w14:paraId="464BB0F0" w14:textId="77777777" w:rsidR="00063A08" w:rsidRDefault="00063A0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F13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42586" w14:textId="77777777" w:rsidR="00063A08" w:rsidRDefault="00063A08" w:rsidP="00E71FC3">
      <w:pPr>
        <w:spacing w:after="0" w:line="240" w:lineRule="auto"/>
      </w:pPr>
      <w:r>
        <w:separator/>
      </w:r>
    </w:p>
  </w:footnote>
  <w:footnote w:type="continuationSeparator" w:id="0">
    <w:p w14:paraId="5AF40630" w14:textId="77777777" w:rsidR="00063A08" w:rsidRDefault="00063A0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08"/>
    <w:rsid w:val="00063A0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6FAD1"/>
  <w15:chartTrackingRefBased/>
  <w15:docId w15:val="{8EAB2A74-F5BE-46C3-AB4C-73F3C3AB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2019-03-02T21:47:00Z</dcterms:created>
  <dcterms:modified xsi:type="dcterms:W3CDTF">2019-03-02T21:47:00Z</dcterms:modified>
</cp:coreProperties>
</file>