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69397" w14:textId="77777777" w:rsidR="006134C4" w:rsidRDefault="006134C4" w:rsidP="006134C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EDWEYE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1C8E031" w14:textId="77777777" w:rsidR="006134C4" w:rsidRDefault="006134C4" w:rsidP="006134C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Warwick. Mercer.</w:t>
      </w:r>
    </w:p>
    <w:p w14:paraId="424DBDEC" w14:textId="77777777" w:rsidR="006134C4" w:rsidRDefault="006134C4" w:rsidP="006134C4">
      <w:pPr>
        <w:pStyle w:val="NoSpacing"/>
        <w:jc w:val="both"/>
        <w:rPr>
          <w:rFonts w:cs="Times New Roman"/>
          <w:szCs w:val="24"/>
        </w:rPr>
      </w:pPr>
    </w:p>
    <w:p w14:paraId="3B7BE5F8" w14:textId="77777777" w:rsidR="006134C4" w:rsidRDefault="006134C4" w:rsidP="006134C4">
      <w:pPr>
        <w:pStyle w:val="NoSpacing"/>
        <w:jc w:val="both"/>
        <w:rPr>
          <w:rFonts w:cs="Times New Roman"/>
          <w:szCs w:val="24"/>
        </w:rPr>
      </w:pPr>
    </w:p>
    <w:p w14:paraId="1B322FC4" w14:textId="77777777" w:rsidR="006134C4" w:rsidRDefault="006134C4" w:rsidP="006134C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Ralph Russell of Coventry, mercer(q.v.), brought a plaint of debt against him.</w:t>
      </w:r>
    </w:p>
    <w:p w14:paraId="6F5F2F6B" w14:textId="77777777" w:rsidR="006134C4" w:rsidRDefault="006134C4" w:rsidP="006134C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1AB0512" w14:textId="77777777" w:rsidR="006134C4" w:rsidRDefault="006134C4" w:rsidP="006134C4">
      <w:pPr>
        <w:pStyle w:val="NoSpacing"/>
        <w:jc w:val="both"/>
        <w:rPr>
          <w:rFonts w:cs="Times New Roman"/>
          <w:szCs w:val="24"/>
        </w:rPr>
      </w:pPr>
    </w:p>
    <w:p w14:paraId="08EE5E48" w14:textId="77777777" w:rsidR="006134C4" w:rsidRDefault="006134C4" w:rsidP="006134C4">
      <w:pPr>
        <w:pStyle w:val="NoSpacing"/>
        <w:jc w:val="both"/>
        <w:rPr>
          <w:rFonts w:cs="Times New Roman"/>
          <w:szCs w:val="24"/>
        </w:rPr>
      </w:pPr>
    </w:p>
    <w:p w14:paraId="3BA3A25C" w14:textId="77777777" w:rsidR="006134C4" w:rsidRDefault="006134C4" w:rsidP="006134C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January 2024</w:t>
      </w:r>
    </w:p>
    <w:p w14:paraId="7CB0C5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A023A" w14:textId="77777777" w:rsidR="006134C4" w:rsidRDefault="006134C4" w:rsidP="009139A6">
      <w:r>
        <w:separator/>
      </w:r>
    </w:p>
  </w:endnote>
  <w:endnote w:type="continuationSeparator" w:id="0">
    <w:p w14:paraId="491827D6" w14:textId="77777777" w:rsidR="006134C4" w:rsidRDefault="006134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33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39C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CD3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64DCF" w14:textId="77777777" w:rsidR="006134C4" w:rsidRDefault="006134C4" w:rsidP="009139A6">
      <w:r>
        <w:separator/>
      </w:r>
    </w:p>
  </w:footnote>
  <w:footnote w:type="continuationSeparator" w:id="0">
    <w:p w14:paraId="1E560BB1" w14:textId="77777777" w:rsidR="006134C4" w:rsidRDefault="006134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1AB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0AA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E7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C4"/>
    <w:rsid w:val="000666E0"/>
    <w:rsid w:val="002510B7"/>
    <w:rsid w:val="00270799"/>
    <w:rsid w:val="005C130B"/>
    <w:rsid w:val="006134C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AE54E"/>
  <w15:chartTrackingRefBased/>
  <w15:docId w15:val="{18ACF49F-3F56-4ADC-A35E-AC07B841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134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2024-03-08T10:04:00Z</dcterms:created>
  <dcterms:modified xsi:type="dcterms:W3CDTF">2024-03-08T10:06:00Z</dcterms:modified>
</cp:coreProperties>
</file>