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50C00B" w14:textId="3D8F3843" w:rsidR="00E5051C" w:rsidRDefault="00E5051C" w:rsidP="00E505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EDWENS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14:paraId="73E445AD" w14:textId="77777777" w:rsidR="00E5051C" w:rsidRDefault="00E5051C" w:rsidP="00E5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51FC54" w14:textId="77777777" w:rsidR="00E5051C" w:rsidRDefault="00E5051C" w:rsidP="00E5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49ED5F" w14:textId="77777777" w:rsidR="00E5051C" w:rsidRDefault="00E5051C" w:rsidP="00E505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Apr.1433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Goodys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Tannington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conveyed a</w:t>
      </w:r>
    </w:p>
    <w:p w14:paraId="12241A99" w14:textId="77777777" w:rsidR="00E5051C" w:rsidRDefault="00E5051C" w:rsidP="00E505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piece of land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Worlingworth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E1D2532" w14:textId="77777777" w:rsidR="00E5051C" w:rsidRDefault="00E5051C" w:rsidP="00E505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FL 94/L1/2/8)</w:t>
      </w:r>
    </w:p>
    <w:p w14:paraId="0F2898D4" w14:textId="77777777" w:rsidR="00E5051C" w:rsidRDefault="00E5051C" w:rsidP="00E5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7BB032" w14:textId="77777777" w:rsidR="00E5051C" w:rsidRDefault="00E5051C" w:rsidP="00E5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2323F6" w14:textId="77777777" w:rsidR="00E5051C" w:rsidRDefault="00E5051C" w:rsidP="00E505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April 2021</w:t>
      </w:r>
    </w:p>
    <w:p w14:paraId="1B533A61" w14:textId="6E277E3D" w:rsidR="00E5051C" w:rsidRPr="00E5051C" w:rsidRDefault="00E5051C" w:rsidP="00E5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459364" w14:textId="6A4932B1" w:rsidR="00E5051C" w:rsidRPr="00E5051C" w:rsidRDefault="00E5051C" w:rsidP="007245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0AE58E" w14:textId="7E6E2F29" w:rsidR="007245DA" w:rsidRPr="007245DA" w:rsidRDefault="007245DA" w:rsidP="007245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71900D" w14:textId="5225FA60" w:rsidR="007245DA" w:rsidRPr="007245DA" w:rsidRDefault="007245DA" w:rsidP="004C6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D54244" w14:textId="487F6ADD" w:rsidR="004C6CBC" w:rsidRPr="004C6CBC" w:rsidRDefault="004C6CBC" w:rsidP="004C6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1D7F9E" w14:textId="0382C4D4" w:rsidR="004C6CBC" w:rsidRPr="004C6CBC" w:rsidRDefault="004C6CB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4C6CBC" w:rsidRPr="004C6C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B798E4" w14:textId="77777777" w:rsidR="006D66E5" w:rsidRDefault="006D66E5" w:rsidP="009139A6">
      <w:r>
        <w:separator/>
      </w:r>
    </w:p>
  </w:endnote>
  <w:endnote w:type="continuationSeparator" w:id="0">
    <w:p w14:paraId="6DCE519E" w14:textId="77777777" w:rsidR="006D66E5" w:rsidRDefault="006D66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C576E2" w14:textId="77777777" w:rsidR="006D66E5" w:rsidRDefault="006D66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E95060" w14:textId="77777777" w:rsidR="006D66E5" w:rsidRPr="009139A6" w:rsidRDefault="006D66E5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0A4DC6" w14:textId="77777777" w:rsidR="006D66E5" w:rsidRDefault="006D66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6BC72E" w14:textId="77777777" w:rsidR="006D66E5" w:rsidRDefault="006D66E5" w:rsidP="009139A6">
      <w:r>
        <w:separator/>
      </w:r>
    </w:p>
  </w:footnote>
  <w:footnote w:type="continuationSeparator" w:id="0">
    <w:p w14:paraId="581F7D83" w14:textId="77777777" w:rsidR="006D66E5" w:rsidRDefault="006D66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4E8A85" w14:textId="77777777" w:rsidR="006D66E5" w:rsidRDefault="006D66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CD76FE" w14:textId="77777777" w:rsidR="006D66E5" w:rsidRDefault="006D66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B48509" w14:textId="77777777" w:rsidR="006D66E5" w:rsidRDefault="006D66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CBC"/>
    <w:rsid w:val="000666E0"/>
    <w:rsid w:val="001713AB"/>
    <w:rsid w:val="002510B7"/>
    <w:rsid w:val="004C6CBC"/>
    <w:rsid w:val="005C130B"/>
    <w:rsid w:val="006D66E5"/>
    <w:rsid w:val="007245DA"/>
    <w:rsid w:val="00826F5C"/>
    <w:rsid w:val="009139A6"/>
    <w:rsid w:val="009448BB"/>
    <w:rsid w:val="00A3176C"/>
    <w:rsid w:val="00BA00AB"/>
    <w:rsid w:val="00E5051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C2724"/>
  <w15:chartTrackingRefBased/>
  <w15:docId w15:val="{8F63DC8F-4B5F-4F3C-8020-5BDF4CB03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36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2021-04-04T19:46:00Z</dcterms:created>
  <dcterms:modified xsi:type="dcterms:W3CDTF">2021-04-04T20:35:00Z</dcterms:modified>
</cp:coreProperties>
</file>