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17E6" w:rsidRDefault="00D017E6" w:rsidP="00D017E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EDWEN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D017E6" w:rsidRDefault="00D017E6" w:rsidP="00D017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017E6" w:rsidRDefault="00D017E6" w:rsidP="00D017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017E6" w:rsidRDefault="00D017E6" w:rsidP="00D017E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Jul.1433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Chelmsford,</w:t>
      </w:r>
    </w:p>
    <w:p w:rsidR="00D017E6" w:rsidRDefault="00D017E6" w:rsidP="00D017E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Essex, into the lands of the late Thomas Enfield(q.v.).</w:t>
      </w:r>
    </w:p>
    <w:p w:rsidR="00D017E6" w:rsidRDefault="00D017E6" w:rsidP="00D017E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24-11)</w:t>
      </w:r>
    </w:p>
    <w:p w:rsidR="00D017E6" w:rsidRDefault="00D017E6" w:rsidP="00D017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017E6" w:rsidRDefault="00D017E6" w:rsidP="00D017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D017E6" w:rsidRDefault="00D017E6" w:rsidP="00D017E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January 2016</w:t>
      </w:r>
      <w:bookmarkStart w:id="0" w:name="_GoBack"/>
      <w:bookmarkEnd w:id="0"/>
    </w:p>
    <w:sectPr w:rsidR="00DD5B8A" w:rsidRPr="00D017E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17E6" w:rsidRDefault="00D017E6" w:rsidP="00564E3C">
      <w:pPr>
        <w:spacing w:after="0" w:line="240" w:lineRule="auto"/>
      </w:pPr>
      <w:r>
        <w:separator/>
      </w:r>
    </w:p>
  </w:endnote>
  <w:endnote w:type="continuationSeparator" w:id="0">
    <w:p w:rsidR="00D017E6" w:rsidRDefault="00D017E6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017E6">
      <w:rPr>
        <w:rFonts w:ascii="Times New Roman" w:hAnsi="Times New Roman" w:cs="Times New Roman"/>
        <w:noProof/>
        <w:sz w:val="24"/>
        <w:szCs w:val="24"/>
      </w:rPr>
      <w:t>14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17E6" w:rsidRDefault="00D017E6" w:rsidP="00564E3C">
      <w:pPr>
        <w:spacing w:after="0" w:line="240" w:lineRule="auto"/>
      </w:pPr>
      <w:r>
        <w:separator/>
      </w:r>
    </w:p>
  </w:footnote>
  <w:footnote w:type="continuationSeparator" w:id="0">
    <w:p w:rsidR="00D017E6" w:rsidRDefault="00D017E6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7E6"/>
    <w:rsid w:val="00372DC6"/>
    <w:rsid w:val="00564E3C"/>
    <w:rsid w:val="0064591D"/>
    <w:rsid w:val="00D017E6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2A8610"/>
  <w15:chartTrackingRefBased/>
  <w15:docId w15:val="{06B464E9-18E8-4F57-BD78-30357EF15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2016-01-14T21:13:00Z</dcterms:created>
  <dcterms:modified xsi:type="dcterms:W3CDTF">2016-01-14T21:13:00Z</dcterms:modified>
</cp:coreProperties>
</file>