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EC587" w14:textId="77777777" w:rsidR="005127C2" w:rsidRDefault="005127C2" w:rsidP="005127C2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William EDWARDS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5C5CA535" w14:textId="77777777" w:rsidR="005127C2" w:rsidRDefault="005127C2" w:rsidP="005127C2">
      <w:pPr>
        <w:pStyle w:val="NoSpacing"/>
        <w:rPr>
          <w:rFonts w:eastAsia="Times New Roman" w:cs="Times New Roman"/>
          <w:szCs w:val="24"/>
        </w:rPr>
      </w:pPr>
    </w:p>
    <w:p w14:paraId="693AC1EF" w14:textId="77777777" w:rsidR="005127C2" w:rsidRDefault="005127C2" w:rsidP="005127C2">
      <w:pPr>
        <w:pStyle w:val="NoSpacing"/>
        <w:rPr>
          <w:rFonts w:eastAsia="Times New Roman" w:cs="Times New Roman"/>
          <w:szCs w:val="24"/>
        </w:rPr>
      </w:pPr>
    </w:p>
    <w:p w14:paraId="0E2EEC4E" w14:textId="77777777" w:rsidR="005127C2" w:rsidRDefault="005127C2" w:rsidP="005127C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Hereford into lands</w:t>
      </w:r>
    </w:p>
    <w:p w14:paraId="392C3731" w14:textId="77777777" w:rsidR="005127C2" w:rsidRDefault="005127C2" w:rsidP="005127C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of Roger </w:t>
      </w:r>
      <w:proofErr w:type="spellStart"/>
      <w:r>
        <w:rPr>
          <w:rFonts w:eastAsia="Times New Roman" w:cs="Times New Roman"/>
          <w:szCs w:val="24"/>
        </w:rPr>
        <w:t>Barowe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704E17E2" w14:textId="77777777" w:rsidR="005127C2" w:rsidRDefault="005127C2" w:rsidP="005127C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EF72512" w14:textId="77777777" w:rsidR="005127C2" w:rsidRDefault="005127C2" w:rsidP="005127C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pp.116-7)</w:t>
      </w:r>
    </w:p>
    <w:p w14:paraId="6A561A00" w14:textId="77777777" w:rsidR="005127C2" w:rsidRDefault="005127C2" w:rsidP="005127C2">
      <w:pPr>
        <w:pStyle w:val="NoSpacing"/>
        <w:rPr>
          <w:rFonts w:eastAsia="Times New Roman" w:cs="Times New Roman"/>
          <w:szCs w:val="24"/>
        </w:rPr>
      </w:pPr>
    </w:p>
    <w:p w14:paraId="04305296" w14:textId="77777777" w:rsidR="005127C2" w:rsidRDefault="005127C2" w:rsidP="005127C2">
      <w:pPr>
        <w:pStyle w:val="NoSpacing"/>
        <w:rPr>
          <w:rFonts w:eastAsia="Times New Roman" w:cs="Times New Roman"/>
          <w:szCs w:val="24"/>
        </w:rPr>
      </w:pPr>
    </w:p>
    <w:p w14:paraId="4CDCFD23" w14:textId="77777777" w:rsidR="005127C2" w:rsidRDefault="005127C2" w:rsidP="005127C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September 2023</w:t>
      </w:r>
    </w:p>
    <w:p w14:paraId="0E5472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91410" w14:textId="77777777" w:rsidR="005127C2" w:rsidRDefault="005127C2" w:rsidP="009139A6">
      <w:r>
        <w:separator/>
      </w:r>
    </w:p>
  </w:endnote>
  <w:endnote w:type="continuationSeparator" w:id="0">
    <w:p w14:paraId="6195F0D5" w14:textId="77777777" w:rsidR="005127C2" w:rsidRDefault="005127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E90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DE6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D52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490A5" w14:textId="77777777" w:rsidR="005127C2" w:rsidRDefault="005127C2" w:rsidP="009139A6">
      <w:r>
        <w:separator/>
      </w:r>
    </w:p>
  </w:footnote>
  <w:footnote w:type="continuationSeparator" w:id="0">
    <w:p w14:paraId="7448BCB7" w14:textId="77777777" w:rsidR="005127C2" w:rsidRDefault="005127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921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C9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CA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7C2"/>
    <w:rsid w:val="000666E0"/>
    <w:rsid w:val="002510B7"/>
    <w:rsid w:val="005127C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2E517"/>
  <w15:chartTrackingRefBased/>
  <w15:docId w15:val="{8FF596C4-18F5-4BD2-A959-774327F8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2023-09-04T18:43:00Z</dcterms:created>
  <dcterms:modified xsi:type="dcterms:W3CDTF">2023-09-04T18:43:00Z</dcterms:modified>
</cp:coreProperties>
</file>